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18E65" w14:textId="77777777" w:rsidR="00B03C0C" w:rsidRDefault="0073791A" w:rsidP="0073791A">
      <w:pPr>
        <w:pStyle w:val="Title"/>
      </w:pPr>
      <w:r w:rsidRPr="009C7F9D">
        <w:t xml:space="preserve">Välkommen till </w:t>
      </w:r>
      <w:r w:rsidRPr="009C7F9D">
        <w:rPr>
          <w:color w:val="FF0000"/>
        </w:rPr>
        <w:t>(tävlingens namn)</w:t>
      </w:r>
      <w:r w:rsidRPr="009C7F9D">
        <w:t xml:space="preserve"> </w:t>
      </w:r>
      <w:r w:rsidRPr="009C7F9D">
        <w:rPr>
          <w:color w:val="FF0000"/>
        </w:rPr>
        <w:t>(datum)</w:t>
      </w:r>
      <w:r w:rsidRPr="009C7F9D">
        <w:t xml:space="preserve"> i </w:t>
      </w:r>
      <w:r w:rsidRPr="009C7F9D">
        <w:rPr>
          <w:color w:val="FF0000"/>
        </w:rPr>
        <w:t>(ort)</w:t>
      </w:r>
    </w:p>
    <w:p w14:paraId="32FB5FB1" w14:textId="3B46F7EA" w:rsidR="0073791A" w:rsidRPr="009C7F9D" w:rsidRDefault="0073791A" w:rsidP="0073791A">
      <w:pPr>
        <w:rPr>
          <w:color w:val="FF0000"/>
        </w:rPr>
      </w:pPr>
      <w:r w:rsidRPr="009C7F9D">
        <w:rPr>
          <w:color w:val="FF0000"/>
        </w:rPr>
        <w:t>&gt;&gt; OBSERVERA: All röd text skall tas bort eller anpassas när ert brev skapas &lt;&lt;</w:t>
      </w:r>
    </w:p>
    <w:p w14:paraId="7052C521" w14:textId="77777777" w:rsidR="0073791A" w:rsidRPr="009C7F9D" w:rsidRDefault="0073791A" w:rsidP="0073791A">
      <w:r w:rsidRPr="009C7F9D">
        <w:rPr>
          <w:color w:val="FF0000"/>
        </w:rPr>
        <w:t>(Föreningens namn)</w:t>
      </w:r>
      <w:r w:rsidRPr="009C7F9D">
        <w:t xml:space="preserve"> har på uppdrag av </w:t>
      </w:r>
      <w:r w:rsidRPr="0073791A">
        <w:rPr>
          <w:color w:val="FF0000"/>
        </w:rPr>
        <w:t>(distriktsförbundets namn</w:t>
      </w:r>
      <w:r>
        <w:rPr>
          <w:color w:val="FF0000"/>
        </w:rPr>
        <w:t>)</w:t>
      </w:r>
      <w:r w:rsidRPr="009C7F9D">
        <w:t xml:space="preserve"> nöjet att hälsa Dig välkommen till </w:t>
      </w:r>
      <w:r w:rsidRPr="009C7F9D">
        <w:rPr>
          <w:color w:val="FF0000"/>
        </w:rPr>
        <w:t>(tävlingens namn)</w:t>
      </w:r>
      <w:r w:rsidRPr="009C7F9D">
        <w:t>, som vi tror och hoppas ska bli fina tävlingar och ett lyckat arrangemang.</w:t>
      </w:r>
    </w:p>
    <w:p w14:paraId="5E008179" w14:textId="77777777" w:rsidR="00B03C0C" w:rsidRDefault="0073791A" w:rsidP="0073791A">
      <w:r w:rsidRPr="009C7F9D">
        <w:t xml:space="preserve">Vi vill att Du fyller i bifogad svarsblankett och skickar den till oss senast den </w:t>
      </w:r>
      <w:r w:rsidRPr="009C7F9D">
        <w:rPr>
          <w:color w:val="FF0000"/>
        </w:rPr>
        <w:t>(ange datum)</w:t>
      </w:r>
      <w:r w:rsidRPr="009C7F9D">
        <w:t>.</w:t>
      </w:r>
    </w:p>
    <w:p w14:paraId="3A2A4E5F" w14:textId="71A68B09" w:rsidR="00C17EA7" w:rsidRPr="002F3FE5" w:rsidRDefault="00C17EA7" w:rsidP="00C17EA7">
      <w:pPr>
        <w:pStyle w:val="Heading1"/>
      </w:pPr>
      <w:r>
        <w:t>Resor</w:t>
      </w:r>
    </w:p>
    <w:p w14:paraId="471E3C97" w14:textId="3854EDD4" w:rsidR="00C17EA7" w:rsidRPr="006A6BDB" w:rsidRDefault="6F2A8674" w:rsidP="00C17EA7">
      <w:pPr>
        <w:rPr>
          <w:color w:val="000000" w:themeColor="text1"/>
        </w:rPr>
      </w:pPr>
      <w:r w:rsidRPr="5BF4E69B">
        <w:rPr>
          <w:color w:val="000000" w:themeColor="text1"/>
        </w:rPr>
        <w:t xml:space="preserve">Om du har en längre resa och behöver </w:t>
      </w:r>
      <w:r w:rsidR="003C229E" w:rsidRPr="5BF4E69B">
        <w:rPr>
          <w:color w:val="000000" w:themeColor="text1"/>
        </w:rPr>
        <w:t>resa med</w:t>
      </w:r>
      <w:r w:rsidRPr="5BF4E69B">
        <w:rPr>
          <w:color w:val="000000" w:themeColor="text1"/>
        </w:rPr>
        <w:t xml:space="preserve"> tåg eller flyg, så kontakta oss i arrangören så </w:t>
      </w:r>
      <w:r w:rsidR="65EB43FA" w:rsidRPr="5BF4E69B">
        <w:rPr>
          <w:color w:val="000000" w:themeColor="text1"/>
        </w:rPr>
        <w:t>vi kan kom</w:t>
      </w:r>
      <w:r w:rsidR="29C684BE" w:rsidRPr="5BF4E69B">
        <w:rPr>
          <w:color w:val="000000" w:themeColor="text1"/>
        </w:rPr>
        <w:t>m</w:t>
      </w:r>
      <w:r w:rsidR="65EB43FA" w:rsidRPr="5BF4E69B">
        <w:rPr>
          <w:color w:val="000000" w:themeColor="text1"/>
        </w:rPr>
        <w:t xml:space="preserve">a överens om hur resan kan bokas. </w:t>
      </w:r>
      <w:r w:rsidR="7C01F73C" w:rsidRPr="5BF4E69B">
        <w:rPr>
          <w:rStyle w:val="Hyperlink"/>
          <w:color w:val="000000" w:themeColor="text1"/>
          <w:u w:val="none"/>
        </w:rPr>
        <w:t xml:space="preserve">Ett alternativ kan vara att </w:t>
      </w:r>
      <w:r w:rsidR="20CD0F96" w:rsidRPr="5BF4E69B">
        <w:rPr>
          <w:rStyle w:val="Hyperlink"/>
          <w:color w:val="000000" w:themeColor="text1"/>
          <w:u w:val="none"/>
        </w:rPr>
        <w:t>a</w:t>
      </w:r>
      <w:r w:rsidR="00C17EA7" w:rsidRPr="5BF4E69B">
        <w:rPr>
          <w:rStyle w:val="Hyperlink"/>
          <w:color w:val="000000" w:themeColor="text1"/>
          <w:u w:val="none"/>
        </w:rPr>
        <w:t>nvänd</w:t>
      </w:r>
      <w:r w:rsidR="4F0E6A77" w:rsidRPr="5BF4E69B">
        <w:rPr>
          <w:rStyle w:val="Hyperlink"/>
          <w:color w:val="000000" w:themeColor="text1"/>
          <w:u w:val="none"/>
        </w:rPr>
        <w:t>a</w:t>
      </w:r>
      <w:r w:rsidR="00C17EA7" w:rsidRPr="5BF4E69B">
        <w:rPr>
          <w:rStyle w:val="Hyperlink"/>
          <w:color w:val="000000" w:themeColor="text1"/>
          <w:u w:val="none"/>
        </w:rPr>
        <w:t xml:space="preserve"> Svenska Konståkningsförbundets resebyrå Scanworld för bokning av resor, om du vill slippa ligga ute med pengar. </w:t>
      </w:r>
    </w:p>
    <w:p w14:paraId="4930852F" w14:textId="11A471E0" w:rsidR="6C0EE4C4" w:rsidRDefault="6C0EE4C4" w:rsidP="5BF4E69B">
      <w:pPr>
        <w:rPr>
          <w:rFonts w:ascii="Calibri" w:eastAsia="Calibri" w:hAnsi="Calibri" w:cs="Calibri"/>
          <w:color w:val="000000" w:themeColor="text1"/>
        </w:rPr>
      </w:pPr>
      <w:r w:rsidRPr="5BF4E69B">
        <w:rPr>
          <w:rFonts w:ascii="Calibri" w:eastAsia="Calibri" w:hAnsi="Calibri" w:cs="Calibri"/>
          <w:color w:val="000000" w:themeColor="text1"/>
        </w:rPr>
        <w:t xml:space="preserve">Observera Svenska Konståkningsförbundets resepolicy: https://www.svenskkonstakning.se/var-verksamhet/forbundet/forbundsinformation/policyer samt </w:t>
      </w:r>
      <w:r w:rsidRPr="5BF4E69B">
        <w:rPr>
          <w:rFonts w:ascii="Calibri" w:eastAsia="Calibri" w:hAnsi="Calibri" w:cs="Calibri"/>
          <w:color w:val="000000" w:themeColor="text1"/>
          <w:u w:val="single"/>
        </w:rPr>
        <w:t>Lathund bokning av resor för tekniska funktionärer.</w:t>
      </w:r>
    </w:p>
    <w:p w14:paraId="6E0746FE" w14:textId="453AD8B3" w:rsidR="00C17EA7" w:rsidRDefault="00C17EA7" w:rsidP="7F27FEE4">
      <w:r>
        <w:t xml:space="preserve">Notera vikten av att du som </w:t>
      </w:r>
      <w:r w:rsidR="10CFFB6F">
        <w:t>bedömare</w:t>
      </w:r>
      <w:r>
        <w:t xml:space="preserve"> inte använder personlig service hos Scanworld utan säkerställer att du har inloggningsuppgifter till </w:t>
      </w:r>
      <w:proofErr w:type="spellStart"/>
      <w:r>
        <w:t>Scanworlds</w:t>
      </w:r>
      <w:proofErr w:type="spellEnd"/>
      <w:r>
        <w:t xml:space="preserve"> webbokning och genomför bokningar via webben. Om du saknar inloggningsuppgifter så kontakta Svenska Konståkningsförbundets kansli på </w:t>
      </w:r>
      <w:hyperlink r:id="rId9" w:history="1">
        <w:r w:rsidR="00D660CE" w:rsidRPr="00837C39">
          <w:rPr>
            <w:rStyle w:val="Hyperlink"/>
          </w:rPr>
          <w:t>tavling@skatesweden.se</w:t>
        </w:r>
      </w:hyperlink>
      <w:r w:rsidR="00D660CE">
        <w:t>.</w:t>
      </w:r>
    </w:p>
    <w:p w14:paraId="283B6BD2" w14:textId="283084E3" w:rsidR="00C17EA7" w:rsidRDefault="00C17EA7" w:rsidP="00C17EA7">
      <w:r>
        <w:t xml:space="preserve">Om du använder personlig service tillkommer en hög serviceavgift som du själv får bekosta. Undantag om särskilda skäl föreligger och om detta är överenskommet med arrangören. Även nyttjande av jourtelefon eller ombokningskostnader belastar </w:t>
      </w:r>
      <w:r w:rsidR="6A793ED5">
        <w:t xml:space="preserve">bedömaren </w:t>
      </w:r>
      <w:r>
        <w:t>om inte mycket särskilda skäl föreligger och efter överenskommelse med arrangören.</w:t>
      </w:r>
    </w:p>
    <w:p w14:paraId="7CAF3197" w14:textId="5473F15F" w:rsidR="00232FE1" w:rsidRPr="0073791A" w:rsidRDefault="00232FE1" w:rsidP="00973660">
      <w:pPr>
        <w:pStyle w:val="Heading1"/>
      </w:pPr>
      <w:r w:rsidRPr="0073791A">
        <w:t>T</w:t>
      </w:r>
      <w:r w:rsidR="00973660">
        <w:t>ider</w:t>
      </w:r>
    </w:p>
    <w:p w14:paraId="77BA9A2A" w14:textId="77FD274A" w:rsidR="00B03C0C" w:rsidRDefault="00973660" w:rsidP="003C229E">
      <w:r w:rsidRPr="009C7F9D">
        <w:t>Du måste ta hänsyn till följande tider vid bokningen: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276"/>
        <w:gridCol w:w="5949"/>
      </w:tblGrid>
      <w:tr w:rsidR="00E916D5" w14:paraId="289D295C" w14:textId="77777777" w:rsidTr="006E0EEC">
        <w:tc>
          <w:tcPr>
            <w:tcW w:w="906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57E5DEB2" w14:textId="615E3660" w:rsidR="00E916D5" w:rsidRPr="00066D6A" w:rsidRDefault="009D5009" w:rsidP="006E0EEC">
            <w:pPr>
              <w:rPr>
                <w:b/>
              </w:rPr>
            </w:pPr>
            <w:r>
              <w:rPr>
                <w:b/>
              </w:rPr>
              <w:t>Lördag</w:t>
            </w:r>
          </w:p>
        </w:tc>
      </w:tr>
      <w:tr w:rsidR="00E916D5" w14:paraId="57CA3584" w14:textId="77777777" w:rsidTr="006E0EEC">
        <w:tc>
          <w:tcPr>
            <w:tcW w:w="1838" w:type="dxa"/>
            <w:tcBorders>
              <w:top w:val="single" w:sz="4" w:space="0" w:color="auto"/>
              <w:left w:val="single" w:sz="4" w:space="0" w:color="auto"/>
              <w:bottom w:val="single" w:sz="4" w:space="0" w:color="auto"/>
              <w:right w:val="single" w:sz="4" w:space="0" w:color="auto"/>
            </w:tcBorders>
          </w:tcPr>
          <w:p w14:paraId="304867F8" w14:textId="75150979" w:rsidR="00E916D5" w:rsidRDefault="00E916D5" w:rsidP="006E0EEC">
            <w:r w:rsidRPr="00066D6A">
              <w:t xml:space="preserve">Kl. </w:t>
            </w:r>
            <w:r w:rsidR="009D5009" w:rsidRPr="003C229E">
              <w:rPr>
                <w:color w:val="FF0000"/>
              </w:rPr>
              <w:t>08:30</w:t>
            </w:r>
          </w:p>
        </w:tc>
        <w:tc>
          <w:tcPr>
            <w:tcW w:w="1276" w:type="dxa"/>
            <w:tcBorders>
              <w:top w:val="single" w:sz="4" w:space="0" w:color="auto"/>
              <w:left w:val="single" w:sz="4" w:space="0" w:color="auto"/>
              <w:bottom w:val="single" w:sz="4" w:space="0" w:color="auto"/>
              <w:right w:val="single" w:sz="4" w:space="0" w:color="auto"/>
            </w:tcBorders>
          </w:tcPr>
          <w:p w14:paraId="64C95BC0" w14:textId="334D25EC" w:rsidR="00E916D5" w:rsidRDefault="00E916D5" w:rsidP="006E0EEC"/>
        </w:tc>
        <w:tc>
          <w:tcPr>
            <w:tcW w:w="5949" w:type="dxa"/>
            <w:tcBorders>
              <w:top w:val="single" w:sz="4" w:space="0" w:color="auto"/>
              <w:left w:val="single" w:sz="4" w:space="0" w:color="auto"/>
              <w:bottom w:val="single" w:sz="4" w:space="0" w:color="auto"/>
              <w:right w:val="single" w:sz="4" w:space="0" w:color="auto"/>
            </w:tcBorders>
          </w:tcPr>
          <w:p w14:paraId="1BD1B99B" w14:textId="7C07F144" w:rsidR="00E916D5" w:rsidRPr="00066D6A" w:rsidRDefault="009D5009" w:rsidP="006E0EEC">
            <w:pPr>
              <w:tabs>
                <w:tab w:val="left" w:pos="567"/>
                <w:tab w:val="left" w:pos="2835"/>
              </w:tabs>
              <w:rPr>
                <w:color w:val="FF0000"/>
              </w:rPr>
            </w:pPr>
            <w:r w:rsidRPr="003C229E">
              <w:rPr>
                <w:color w:val="000000" w:themeColor="text1"/>
              </w:rPr>
              <w:t>Möte bedömare</w:t>
            </w:r>
          </w:p>
        </w:tc>
      </w:tr>
      <w:tr w:rsidR="00E916D5" w14:paraId="2F0BE60C" w14:textId="77777777" w:rsidTr="006E0EEC">
        <w:tc>
          <w:tcPr>
            <w:tcW w:w="1838" w:type="dxa"/>
            <w:tcBorders>
              <w:top w:val="single" w:sz="4" w:space="0" w:color="auto"/>
              <w:left w:val="single" w:sz="4" w:space="0" w:color="auto"/>
              <w:bottom w:val="single" w:sz="4" w:space="0" w:color="auto"/>
              <w:right w:val="single" w:sz="4" w:space="0" w:color="auto"/>
            </w:tcBorders>
          </w:tcPr>
          <w:p w14:paraId="0373EA5D" w14:textId="55E202EB" w:rsidR="00E916D5" w:rsidRDefault="00E916D5" w:rsidP="006E0EEC">
            <w:r w:rsidRPr="009C7F9D">
              <w:t xml:space="preserve">Kl. </w:t>
            </w:r>
            <w:r w:rsidR="00DB259F" w:rsidRPr="003C229E">
              <w:rPr>
                <w:color w:val="FF0000"/>
              </w:rPr>
              <w:t>09</w:t>
            </w:r>
            <w:r w:rsidRPr="00DB259F">
              <w:rPr>
                <w:color w:val="FF0000"/>
              </w:rPr>
              <w:t>:00</w:t>
            </w:r>
            <w:r w:rsidR="00DB259F">
              <w:rPr>
                <w:color w:val="FF0000"/>
              </w:rPr>
              <w:t xml:space="preserve"> – 18:00</w:t>
            </w:r>
          </w:p>
        </w:tc>
        <w:tc>
          <w:tcPr>
            <w:tcW w:w="1276" w:type="dxa"/>
            <w:tcBorders>
              <w:top w:val="single" w:sz="4" w:space="0" w:color="auto"/>
              <w:left w:val="single" w:sz="4" w:space="0" w:color="auto"/>
              <w:bottom w:val="single" w:sz="4" w:space="0" w:color="auto"/>
              <w:right w:val="single" w:sz="4" w:space="0" w:color="auto"/>
            </w:tcBorders>
          </w:tcPr>
          <w:p w14:paraId="10F2AA5C" w14:textId="01EE8F93" w:rsidR="00E916D5" w:rsidRDefault="00E916D5" w:rsidP="006E0EEC"/>
        </w:tc>
        <w:tc>
          <w:tcPr>
            <w:tcW w:w="5949" w:type="dxa"/>
            <w:tcBorders>
              <w:top w:val="single" w:sz="4" w:space="0" w:color="auto"/>
              <w:left w:val="single" w:sz="4" w:space="0" w:color="auto"/>
              <w:bottom w:val="single" w:sz="4" w:space="0" w:color="auto"/>
              <w:right w:val="single" w:sz="4" w:space="0" w:color="auto"/>
            </w:tcBorders>
          </w:tcPr>
          <w:p w14:paraId="487E4438" w14:textId="17893035" w:rsidR="00E916D5" w:rsidRDefault="00DB259F" w:rsidP="006E0EEC">
            <w:r>
              <w:t>Tävling</w:t>
            </w:r>
          </w:p>
        </w:tc>
      </w:tr>
      <w:tr w:rsidR="00E916D5" w14:paraId="6B84647D" w14:textId="77777777" w:rsidTr="006E0EEC">
        <w:tc>
          <w:tcPr>
            <w:tcW w:w="906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6851BB2" w14:textId="0BABA20C" w:rsidR="00E916D5" w:rsidRPr="009114F9" w:rsidRDefault="00DB259F" w:rsidP="006E0EEC">
            <w:pPr>
              <w:rPr>
                <w:b/>
              </w:rPr>
            </w:pPr>
            <w:r>
              <w:rPr>
                <w:b/>
              </w:rPr>
              <w:t>Söndag</w:t>
            </w:r>
          </w:p>
        </w:tc>
      </w:tr>
      <w:tr w:rsidR="00E916D5" w14:paraId="4DA0000E" w14:textId="77777777" w:rsidTr="006E0EEC">
        <w:tc>
          <w:tcPr>
            <w:tcW w:w="1838" w:type="dxa"/>
            <w:tcBorders>
              <w:top w:val="single" w:sz="4" w:space="0" w:color="auto"/>
              <w:left w:val="single" w:sz="4" w:space="0" w:color="auto"/>
              <w:bottom w:val="single" w:sz="4" w:space="0" w:color="auto"/>
              <w:right w:val="single" w:sz="4" w:space="0" w:color="auto"/>
            </w:tcBorders>
          </w:tcPr>
          <w:p w14:paraId="510FEDBF" w14:textId="558CD796" w:rsidR="00E916D5" w:rsidRPr="009C7F9D" w:rsidRDefault="00E916D5" w:rsidP="006E0EEC">
            <w:r w:rsidRPr="009C7F9D">
              <w:t xml:space="preserve">Kl. </w:t>
            </w:r>
            <w:r w:rsidRPr="004C364D">
              <w:rPr>
                <w:color w:val="FF0000"/>
              </w:rPr>
              <w:t>0</w:t>
            </w:r>
            <w:r w:rsidR="00DB259F">
              <w:rPr>
                <w:color w:val="FF0000"/>
              </w:rPr>
              <w:t>9:00 – 17:00</w:t>
            </w:r>
          </w:p>
        </w:tc>
        <w:tc>
          <w:tcPr>
            <w:tcW w:w="1276" w:type="dxa"/>
            <w:tcBorders>
              <w:top w:val="single" w:sz="4" w:space="0" w:color="auto"/>
              <w:left w:val="single" w:sz="4" w:space="0" w:color="auto"/>
              <w:bottom w:val="single" w:sz="4" w:space="0" w:color="auto"/>
              <w:right w:val="single" w:sz="4" w:space="0" w:color="auto"/>
            </w:tcBorders>
          </w:tcPr>
          <w:p w14:paraId="6B20863C" w14:textId="77777777" w:rsidR="00E916D5" w:rsidRPr="009C7F9D" w:rsidRDefault="00E916D5" w:rsidP="006E0EEC">
            <w:pPr>
              <w:rPr>
                <w:color w:val="FF0000"/>
              </w:rPr>
            </w:pPr>
          </w:p>
        </w:tc>
        <w:tc>
          <w:tcPr>
            <w:tcW w:w="5949" w:type="dxa"/>
            <w:tcBorders>
              <w:top w:val="single" w:sz="4" w:space="0" w:color="auto"/>
              <w:left w:val="single" w:sz="4" w:space="0" w:color="auto"/>
              <w:bottom w:val="single" w:sz="4" w:space="0" w:color="auto"/>
              <w:right w:val="single" w:sz="4" w:space="0" w:color="auto"/>
            </w:tcBorders>
          </w:tcPr>
          <w:p w14:paraId="59CAA16F" w14:textId="3703A825" w:rsidR="00E916D5" w:rsidRPr="009C7F9D" w:rsidRDefault="002D105A" w:rsidP="006E0EEC">
            <w:r>
              <w:t>Tävling</w:t>
            </w:r>
          </w:p>
        </w:tc>
      </w:tr>
      <w:tr w:rsidR="00E916D5" w14:paraId="693C05EF" w14:textId="77777777" w:rsidTr="006E0EEC">
        <w:tc>
          <w:tcPr>
            <w:tcW w:w="1838" w:type="dxa"/>
            <w:tcBorders>
              <w:top w:val="single" w:sz="4" w:space="0" w:color="auto"/>
              <w:left w:val="single" w:sz="4" w:space="0" w:color="auto"/>
              <w:bottom w:val="single" w:sz="4" w:space="0" w:color="auto"/>
              <w:right w:val="single" w:sz="4" w:space="0" w:color="auto"/>
            </w:tcBorders>
          </w:tcPr>
          <w:p w14:paraId="0E2F0609" w14:textId="51A3011A" w:rsidR="00E916D5" w:rsidRDefault="00E916D5" w:rsidP="006E0EEC">
            <w:r w:rsidRPr="009C7F9D">
              <w:lastRenderedPageBreak/>
              <w:t xml:space="preserve">Kl. </w:t>
            </w:r>
            <w:r w:rsidR="002D105A" w:rsidRPr="003C229E">
              <w:rPr>
                <w:color w:val="FF0000"/>
              </w:rPr>
              <w:t>17:00</w:t>
            </w:r>
          </w:p>
        </w:tc>
        <w:tc>
          <w:tcPr>
            <w:tcW w:w="1276" w:type="dxa"/>
            <w:tcBorders>
              <w:top w:val="single" w:sz="4" w:space="0" w:color="auto"/>
              <w:left w:val="single" w:sz="4" w:space="0" w:color="auto"/>
              <w:bottom w:val="single" w:sz="4" w:space="0" w:color="auto"/>
              <w:right w:val="single" w:sz="4" w:space="0" w:color="auto"/>
            </w:tcBorders>
          </w:tcPr>
          <w:p w14:paraId="3D073ECB" w14:textId="77777777" w:rsidR="00E916D5" w:rsidRDefault="00E916D5" w:rsidP="006E0EEC"/>
        </w:tc>
        <w:tc>
          <w:tcPr>
            <w:tcW w:w="5949" w:type="dxa"/>
            <w:tcBorders>
              <w:top w:val="single" w:sz="4" w:space="0" w:color="auto"/>
              <w:left w:val="single" w:sz="4" w:space="0" w:color="auto"/>
              <w:bottom w:val="single" w:sz="4" w:space="0" w:color="auto"/>
              <w:right w:val="single" w:sz="4" w:space="0" w:color="auto"/>
            </w:tcBorders>
          </w:tcPr>
          <w:p w14:paraId="5A00BC13" w14:textId="2A535B97" w:rsidR="00E916D5" w:rsidRDefault="002D105A" w:rsidP="006E0EEC">
            <w:r>
              <w:t>Avslutande tävlingsmöte</w:t>
            </w:r>
          </w:p>
        </w:tc>
      </w:tr>
    </w:tbl>
    <w:p w14:paraId="5FFB608E" w14:textId="77777777" w:rsidR="00E916D5" w:rsidRDefault="00E916D5" w:rsidP="00973660">
      <w:pPr>
        <w:tabs>
          <w:tab w:val="left" w:pos="567"/>
          <w:tab w:val="left" w:pos="2835"/>
        </w:tabs>
      </w:pPr>
    </w:p>
    <w:p w14:paraId="70E0584B" w14:textId="1477FF1F" w:rsidR="00FC75F9" w:rsidRDefault="00FC75F9" w:rsidP="00973660">
      <w:pPr>
        <w:tabs>
          <w:tab w:val="left" w:pos="567"/>
          <w:tab w:val="left" w:pos="2835"/>
        </w:tabs>
      </w:pPr>
      <w:r>
        <w:t>Hemresa från ishallen tidigast 30 minuter efter avslutad tävling.</w:t>
      </w:r>
    </w:p>
    <w:p w14:paraId="31B703FC" w14:textId="4CB93225" w:rsidR="00FD5025" w:rsidRPr="0073791A" w:rsidRDefault="00FD5025" w:rsidP="00973660">
      <w:pPr>
        <w:pStyle w:val="Heading1"/>
      </w:pPr>
      <w:r w:rsidRPr="0073791A">
        <w:t>Ersättning</w:t>
      </w:r>
    </w:p>
    <w:p w14:paraId="7ED91BA2" w14:textId="5AFA222F" w:rsidR="00FD5025" w:rsidRPr="0073791A" w:rsidRDefault="009B6366" w:rsidP="25D55159">
      <w:r>
        <w:t>Arvoden och eventuella resekostnader redovisas på reseräkning som fylls i på tävlingsplatsen</w:t>
      </w:r>
      <w:r w:rsidR="00FD5025">
        <w:br/>
      </w:r>
      <w:r w:rsidRPr="25D55159">
        <w:rPr>
          <w:color w:val="FF0000"/>
        </w:rPr>
        <w:t>(Ange distriktets namn)</w:t>
      </w:r>
      <w:r>
        <w:t xml:space="preserve"> utbetalar arvoden och eventuella resekostnader via konto snarast efter tävlingen.</w:t>
      </w:r>
    </w:p>
    <w:p w14:paraId="6D3552E2" w14:textId="77777777" w:rsidR="002D5D78" w:rsidRPr="0073791A" w:rsidRDefault="002D5D78" w:rsidP="002D5D78">
      <w:pPr>
        <w:pStyle w:val="Heading1"/>
      </w:pPr>
      <w:r w:rsidRPr="0073791A">
        <w:t>Måltider</w:t>
      </w:r>
    </w:p>
    <w:p w14:paraId="31B99E57" w14:textId="77777777" w:rsidR="002D5D78" w:rsidRPr="0073791A" w:rsidRDefault="002D5D78" w:rsidP="002D5D78">
      <w:r w:rsidRPr="0073791A">
        <w:t xml:space="preserve">Lunch </w:t>
      </w:r>
      <w:r w:rsidRPr="00973660">
        <w:rPr>
          <w:color w:val="FF0000"/>
        </w:rPr>
        <w:t>(och ev. middag)</w:t>
      </w:r>
      <w:r w:rsidRPr="0073791A">
        <w:t xml:space="preserve"> serveras </w:t>
      </w:r>
      <w:r w:rsidRPr="00973660">
        <w:rPr>
          <w:color w:val="FF0000"/>
        </w:rPr>
        <w:t>(vilka dagar och var)</w:t>
      </w:r>
      <w:r w:rsidRPr="0073791A">
        <w:t>.</w:t>
      </w:r>
    </w:p>
    <w:p w14:paraId="38FC3B5C" w14:textId="2D34B1B6" w:rsidR="002D5D78" w:rsidRPr="0073791A" w:rsidRDefault="63F795D5" w:rsidP="002D5D78">
      <w:r>
        <w:t xml:space="preserve">Betalningen sker kontant eller med swish till självkostnadspris </w:t>
      </w:r>
      <w:r w:rsidRPr="609362F3">
        <w:rPr>
          <w:color w:val="FF0000"/>
        </w:rPr>
        <w:t>(</w:t>
      </w:r>
      <w:r w:rsidRPr="609362F3">
        <w:rPr>
          <w:b/>
          <w:bCs/>
          <w:color w:val="FF0000"/>
        </w:rPr>
        <w:t>ange beloppet, max 1</w:t>
      </w:r>
      <w:r w:rsidR="1FEEF660" w:rsidRPr="609362F3">
        <w:rPr>
          <w:b/>
          <w:bCs/>
          <w:color w:val="FF0000"/>
        </w:rPr>
        <w:t>0</w:t>
      </w:r>
      <w:r w:rsidR="46A41FCC" w:rsidRPr="609362F3">
        <w:rPr>
          <w:b/>
          <w:bCs/>
          <w:color w:val="FF0000"/>
        </w:rPr>
        <w:t>5</w:t>
      </w:r>
      <w:r w:rsidRPr="609362F3">
        <w:rPr>
          <w:b/>
          <w:bCs/>
          <w:color w:val="FF0000"/>
        </w:rPr>
        <w:t xml:space="preserve"> kr vilket motsvara måltidsavdrag enligt traktamente)</w:t>
      </w:r>
      <w:r>
        <w:t>. Ange på svarsblanketten vilka dagar Du vill ha lunch (och/eller middag).</w:t>
      </w:r>
    </w:p>
    <w:p w14:paraId="3F7E0466" w14:textId="77777777" w:rsidR="002D5D78" w:rsidRDefault="002D5D78" w:rsidP="002D5D78">
      <w:r w:rsidRPr="0073791A">
        <w:t>Smörgåsar och förfriskningar finns i ishallen samtliga tävlingsdagar.</w:t>
      </w:r>
    </w:p>
    <w:p w14:paraId="607B9DEF" w14:textId="77777777" w:rsidR="002D5D78" w:rsidRPr="00102E16" w:rsidRDefault="002D5D78" w:rsidP="002D5D78">
      <w:pPr>
        <w:rPr>
          <w:b/>
          <w:bCs/>
        </w:rPr>
      </w:pPr>
      <w:r w:rsidRPr="00102E16">
        <w:rPr>
          <w:b/>
          <w:bCs/>
        </w:rPr>
        <w:t>Preliminär meny</w:t>
      </w:r>
    </w:p>
    <w:p w14:paraId="60FAF965" w14:textId="77777777" w:rsidR="002D5D78" w:rsidRPr="0073791A" w:rsidRDefault="002D5D78" w:rsidP="002D5D78">
      <w:r w:rsidRPr="0073791A">
        <w:t>Lördag:</w:t>
      </w:r>
      <w:r w:rsidRPr="0073791A">
        <w:tab/>
      </w:r>
      <w:r w:rsidRPr="001975B9">
        <w:rPr>
          <w:color w:val="FF0000"/>
        </w:rPr>
        <w:t>(ange vilken mat, lunch och ev. middag)</w:t>
      </w:r>
    </w:p>
    <w:p w14:paraId="173E8923" w14:textId="77777777" w:rsidR="002D5D78" w:rsidRDefault="002D5D78" w:rsidP="002D5D78">
      <w:r w:rsidRPr="0073791A">
        <w:t>Söndag:</w:t>
      </w:r>
      <w:r w:rsidRPr="0073791A">
        <w:tab/>
      </w:r>
      <w:r w:rsidRPr="001975B9">
        <w:rPr>
          <w:color w:val="FF0000"/>
        </w:rPr>
        <w:t>(ange vilken mat, lunch och ev. middag)</w:t>
      </w:r>
    </w:p>
    <w:p w14:paraId="4F8DF324" w14:textId="77777777" w:rsidR="00763B08" w:rsidRPr="0073791A" w:rsidRDefault="00763B08" w:rsidP="00763B08">
      <w:pPr>
        <w:pStyle w:val="Heading1"/>
      </w:pPr>
      <w:r w:rsidRPr="0073791A">
        <w:t>Boende</w:t>
      </w:r>
    </w:p>
    <w:p w14:paraId="13B585FF" w14:textId="77777777" w:rsidR="00763B08" w:rsidRDefault="00763B08" w:rsidP="00763B08">
      <w:r w:rsidRPr="0073791A">
        <w:t xml:space="preserve">Behöver Du boende bokar vi rum åt dig på </w:t>
      </w:r>
      <w:r w:rsidRPr="00973660">
        <w:rPr>
          <w:color w:val="FF0000"/>
        </w:rPr>
        <w:t>(hotell, ange gärna adressuppgifter)</w:t>
      </w:r>
      <w:r w:rsidRPr="0073791A">
        <w:t>.</w:t>
      </w:r>
    </w:p>
    <w:p w14:paraId="59F1356A" w14:textId="77777777" w:rsidR="002D5D78" w:rsidRDefault="00973660" w:rsidP="00973660">
      <w:pPr>
        <w:pStyle w:val="Heading1"/>
      </w:pPr>
      <w:r w:rsidRPr="002D5D78">
        <w:t xml:space="preserve">Preliminära </w:t>
      </w:r>
      <w:r w:rsidR="000C5BCF" w:rsidRPr="002D5D78">
        <w:t>bedömare</w:t>
      </w:r>
    </w:p>
    <w:p w14:paraId="70211833" w14:textId="0F39C0EE" w:rsidR="00067AC8" w:rsidRPr="003C229E" w:rsidRDefault="00067AC8" w:rsidP="00973660">
      <w:pPr>
        <w:pStyle w:val="Heading1"/>
        <w:rPr>
          <w:rFonts w:asciiTheme="minorHAnsi" w:hAnsiTheme="minorHAnsi" w:cstheme="minorHAnsi"/>
          <w:color w:val="000000" w:themeColor="text1"/>
          <w:sz w:val="22"/>
          <w:szCs w:val="22"/>
        </w:rPr>
      </w:pPr>
      <w:r w:rsidRPr="292E4A94">
        <w:rPr>
          <w:rFonts w:asciiTheme="minorHAnsi" w:hAnsiTheme="minorHAnsi" w:cstheme="minorBidi"/>
          <w:color w:val="000000" w:themeColor="text1"/>
          <w:sz w:val="22"/>
          <w:szCs w:val="22"/>
        </w:rPr>
        <w:t>Huvudbedömare</w:t>
      </w:r>
      <w:r>
        <w:tab/>
      </w:r>
      <w:r w:rsidRPr="292E4A94">
        <w:rPr>
          <w:rFonts w:asciiTheme="minorHAnsi" w:hAnsiTheme="minorHAnsi" w:cstheme="minorBidi"/>
          <w:color w:val="FF0000"/>
          <w:sz w:val="22"/>
          <w:szCs w:val="22"/>
        </w:rPr>
        <w:t>Namn</w:t>
      </w:r>
      <w:r>
        <w:br/>
      </w:r>
      <w:r w:rsidRPr="292E4A94">
        <w:rPr>
          <w:rFonts w:asciiTheme="minorHAnsi" w:hAnsiTheme="minorHAnsi" w:cstheme="minorBidi"/>
          <w:color w:val="000000" w:themeColor="text1"/>
          <w:sz w:val="22"/>
          <w:szCs w:val="22"/>
        </w:rPr>
        <w:t>Bedömare</w:t>
      </w:r>
      <w:r>
        <w:tab/>
      </w:r>
      <w:r>
        <w:tab/>
      </w:r>
      <w:r w:rsidRPr="292E4A94">
        <w:rPr>
          <w:rFonts w:asciiTheme="minorHAnsi" w:hAnsiTheme="minorHAnsi" w:cstheme="minorBidi"/>
          <w:color w:val="FF0000"/>
          <w:sz w:val="22"/>
          <w:szCs w:val="22"/>
        </w:rPr>
        <w:t>Namn</w:t>
      </w:r>
    </w:p>
    <w:p w14:paraId="1729EC2F" w14:textId="5EF6F643" w:rsidR="00973660" w:rsidRPr="0073791A" w:rsidRDefault="2746790F" w:rsidP="00701E63">
      <w:pPr>
        <w:pStyle w:val="Heading1"/>
      </w:pPr>
      <w:r w:rsidRPr="7AC7A8CA">
        <w:t>Regler</w:t>
      </w:r>
    </w:p>
    <w:p w14:paraId="7B2ECA91" w14:textId="16609C5D" w:rsidR="00973660" w:rsidRPr="0073791A" w:rsidRDefault="2746790F">
      <w:pPr>
        <w:rPr>
          <w:rFonts w:ascii="Calibri" w:eastAsia="Calibri" w:hAnsi="Calibri" w:cs="Calibri"/>
          <w:color w:val="000000" w:themeColor="text1"/>
        </w:rPr>
      </w:pPr>
      <w:r w:rsidRPr="7AC7A8CA">
        <w:rPr>
          <w:rFonts w:ascii="Calibri" w:eastAsia="Calibri" w:hAnsi="Calibri" w:cs="Calibri"/>
          <w:color w:val="000000" w:themeColor="text1"/>
        </w:rPr>
        <w:t xml:space="preserve">Se till att du är uppdaterad på aktuella regler inför tävlingen, läs </w:t>
      </w:r>
      <w:hyperlink r:id="rId10" w:history="1">
        <w:r w:rsidRPr="292E4A94">
          <w:rPr>
            <w:rStyle w:val="Hyperlink"/>
            <w:rFonts w:ascii="Calibri" w:eastAsia="Calibri" w:hAnsi="Calibri" w:cs="Calibri"/>
          </w:rPr>
          <w:t>här.</w:t>
        </w:r>
      </w:hyperlink>
    </w:p>
    <w:p w14:paraId="5DAB45D0" w14:textId="77777777" w:rsidR="00973660" w:rsidRPr="009C7F9D" w:rsidRDefault="00973660" w:rsidP="00973660">
      <w:pPr>
        <w:pStyle w:val="Heading1"/>
      </w:pPr>
      <w:r w:rsidRPr="009C7F9D">
        <w:t>Kontakt</w:t>
      </w:r>
    </w:p>
    <w:p w14:paraId="2ED8A24C" w14:textId="77777777" w:rsidR="00973660" w:rsidRPr="009C7F9D" w:rsidRDefault="00973660" w:rsidP="00973660">
      <w:r w:rsidRPr="009C7F9D">
        <w:t>Vid frågor kontakta oss gärna!</w:t>
      </w:r>
    </w:p>
    <w:p w14:paraId="1E2F6301" w14:textId="510A813F" w:rsidR="00973660" w:rsidRPr="009C7F9D" w:rsidRDefault="3624D828" w:rsidP="00973660">
      <w:r>
        <w:t>Bedömar</w:t>
      </w:r>
      <w:r w:rsidR="00973660">
        <w:t xml:space="preserve">ansvarig: </w:t>
      </w:r>
      <w:r w:rsidR="00973660" w:rsidRPr="649FDA8A">
        <w:rPr>
          <w:color w:val="FF0000"/>
        </w:rPr>
        <w:t>(namn + telefon + email)</w:t>
      </w:r>
    </w:p>
    <w:p w14:paraId="3B8B8EB9" w14:textId="0F1B51E3" w:rsidR="00B03C0C" w:rsidRDefault="00973660" w:rsidP="00973660">
      <w:pPr>
        <w:rPr>
          <w:color w:val="FF0000"/>
        </w:rPr>
      </w:pPr>
      <w:r w:rsidRPr="009C7F9D">
        <w:t xml:space="preserve">Tävlingsledare: </w:t>
      </w:r>
      <w:r w:rsidRPr="004C364D">
        <w:rPr>
          <w:color w:val="FF0000"/>
        </w:rPr>
        <w:t>(namn + telefon + email)</w:t>
      </w:r>
    </w:p>
    <w:p w14:paraId="2621265E" w14:textId="77777777" w:rsidR="00B03C0C" w:rsidRDefault="00B03C0C" w:rsidP="00973660"/>
    <w:p w14:paraId="286DB5F1" w14:textId="5B0DCD58" w:rsidR="00973660" w:rsidRPr="009C7F9D" w:rsidRDefault="00973660" w:rsidP="00973660">
      <w:pPr>
        <w:pStyle w:val="Heading1"/>
      </w:pPr>
      <w:r w:rsidRPr="009C7F9D">
        <w:t xml:space="preserve">Än en gång välkommen till </w:t>
      </w:r>
      <w:r w:rsidRPr="004C364D">
        <w:rPr>
          <w:color w:val="FF0000"/>
        </w:rPr>
        <w:t>(stad)</w:t>
      </w:r>
      <w:r w:rsidRPr="009C7F9D">
        <w:t>!</w:t>
      </w:r>
    </w:p>
    <w:p w14:paraId="7DE8BDFB" w14:textId="77777777" w:rsidR="00DE2B18" w:rsidRPr="0073791A" w:rsidRDefault="00973660" w:rsidP="00973660">
      <w:pPr>
        <w:pStyle w:val="Heading1"/>
      </w:pPr>
      <w:r w:rsidRPr="004C364D">
        <w:rPr>
          <w:color w:val="FF0000"/>
        </w:rPr>
        <w:t>(Föreningens namn)</w:t>
      </w:r>
      <w:r w:rsidRPr="004C364D">
        <w:t xml:space="preserve"> på uppdrag av </w:t>
      </w:r>
      <w:r w:rsidRPr="00973660">
        <w:rPr>
          <w:color w:val="FF0000"/>
        </w:rPr>
        <w:t>(distriktsförbundets namn)</w:t>
      </w:r>
    </w:p>
    <w:sectPr w:rsidR="00DE2B18" w:rsidRPr="0073791A" w:rsidSect="00740C8A">
      <w:pgSz w:w="11907" w:h="16839" w:code="9"/>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184F"/>
    <w:multiLevelType w:val="hybridMultilevel"/>
    <w:tmpl w:val="B7BEA676"/>
    <w:lvl w:ilvl="0" w:tplc="443C1512">
      <w:start w:val="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15479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linkStyl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157"/>
    <w:rsid w:val="00022FEA"/>
    <w:rsid w:val="0005562C"/>
    <w:rsid w:val="00062DB1"/>
    <w:rsid w:val="000630B7"/>
    <w:rsid w:val="00067AC8"/>
    <w:rsid w:val="000C3157"/>
    <w:rsid w:val="000C5BCF"/>
    <w:rsid w:val="0011243A"/>
    <w:rsid w:val="00212523"/>
    <w:rsid w:val="00232FE1"/>
    <w:rsid w:val="0024433D"/>
    <w:rsid w:val="00247E58"/>
    <w:rsid w:val="002A16CF"/>
    <w:rsid w:val="002B76E5"/>
    <w:rsid w:val="002D105A"/>
    <w:rsid w:val="002D5D78"/>
    <w:rsid w:val="003C229E"/>
    <w:rsid w:val="003C3976"/>
    <w:rsid w:val="003D6FF9"/>
    <w:rsid w:val="00405740"/>
    <w:rsid w:val="004B51AC"/>
    <w:rsid w:val="0050594F"/>
    <w:rsid w:val="005550B6"/>
    <w:rsid w:val="005D5002"/>
    <w:rsid w:val="0067268A"/>
    <w:rsid w:val="00695A9D"/>
    <w:rsid w:val="006976EB"/>
    <w:rsid w:val="006B237C"/>
    <w:rsid w:val="006C4FA5"/>
    <w:rsid w:val="006D47D3"/>
    <w:rsid w:val="006E0EEC"/>
    <w:rsid w:val="006E60FF"/>
    <w:rsid w:val="00701E63"/>
    <w:rsid w:val="0073791A"/>
    <w:rsid w:val="00740C8A"/>
    <w:rsid w:val="007572F0"/>
    <w:rsid w:val="00763B08"/>
    <w:rsid w:val="00784385"/>
    <w:rsid w:val="007B1F88"/>
    <w:rsid w:val="0081793F"/>
    <w:rsid w:val="00845B76"/>
    <w:rsid w:val="0089221F"/>
    <w:rsid w:val="008B5420"/>
    <w:rsid w:val="00973660"/>
    <w:rsid w:val="009A42DB"/>
    <w:rsid w:val="009B6366"/>
    <w:rsid w:val="009D5009"/>
    <w:rsid w:val="009E2483"/>
    <w:rsid w:val="00AE0F8F"/>
    <w:rsid w:val="00AF2FC4"/>
    <w:rsid w:val="00AF3190"/>
    <w:rsid w:val="00AF79D8"/>
    <w:rsid w:val="00B03C0C"/>
    <w:rsid w:val="00B827BF"/>
    <w:rsid w:val="00BE34DA"/>
    <w:rsid w:val="00BE61E8"/>
    <w:rsid w:val="00C13EB2"/>
    <w:rsid w:val="00C14315"/>
    <w:rsid w:val="00C17EA7"/>
    <w:rsid w:val="00C26B62"/>
    <w:rsid w:val="00C347B5"/>
    <w:rsid w:val="00C67651"/>
    <w:rsid w:val="00C73400"/>
    <w:rsid w:val="00D34943"/>
    <w:rsid w:val="00D4454A"/>
    <w:rsid w:val="00D46C93"/>
    <w:rsid w:val="00D630E1"/>
    <w:rsid w:val="00D660CE"/>
    <w:rsid w:val="00D77C54"/>
    <w:rsid w:val="00D825A4"/>
    <w:rsid w:val="00DB259F"/>
    <w:rsid w:val="00DC3D78"/>
    <w:rsid w:val="00DE2B18"/>
    <w:rsid w:val="00E22135"/>
    <w:rsid w:val="00E916D5"/>
    <w:rsid w:val="00EC7A0D"/>
    <w:rsid w:val="00F27192"/>
    <w:rsid w:val="00F31EFB"/>
    <w:rsid w:val="00F61D46"/>
    <w:rsid w:val="00FA5B7C"/>
    <w:rsid w:val="00FB2490"/>
    <w:rsid w:val="00FC75F9"/>
    <w:rsid w:val="00FD5025"/>
    <w:rsid w:val="09A3168C"/>
    <w:rsid w:val="0AC5A711"/>
    <w:rsid w:val="0C4240C0"/>
    <w:rsid w:val="0C563404"/>
    <w:rsid w:val="0CE48952"/>
    <w:rsid w:val="0FB24AB7"/>
    <w:rsid w:val="10CFFB6F"/>
    <w:rsid w:val="19BB6368"/>
    <w:rsid w:val="1F74A371"/>
    <w:rsid w:val="1FEEF660"/>
    <w:rsid w:val="20CD0F96"/>
    <w:rsid w:val="25D55159"/>
    <w:rsid w:val="2746790F"/>
    <w:rsid w:val="292E4A94"/>
    <w:rsid w:val="29478C94"/>
    <w:rsid w:val="29C684BE"/>
    <w:rsid w:val="2CE60EB3"/>
    <w:rsid w:val="2DCA00AB"/>
    <w:rsid w:val="313B6803"/>
    <w:rsid w:val="32016A00"/>
    <w:rsid w:val="3624D828"/>
    <w:rsid w:val="39CB048D"/>
    <w:rsid w:val="3CDEE342"/>
    <w:rsid w:val="41713505"/>
    <w:rsid w:val="445204A1"/>
    <w:rsid w:val="45EC69DA"/>
    <w:rsid w:val="46A41FCC"/>
    <w:rsid w:val="46F4EE23"/>
    <w:rsid w:val="478199B6"/>
    <w:rsid w:val="47C5B770"/>
    <w:rsid w:val="49FC7BE2"/>
    <w:rsid w:val="4A2369AC"/>
    <w:rsid w:val="4B879ACB"/>
    <w:rsid w:val="4D1D6045"/>
    <w:rsid w:val="4F0E6A77"/>
    <w:rsid w:val="52FEFD5E"/>
    <w:rsid w:val="5A33FBF4"/>
    <w:rsid w:val="5BF4E69B"/>
    <w:rsid w:val="5F4EC14B"/>
    <w:rsid w:val="609362F3"/>
    <w:rsid w:val="63D85A1E"/>
    <w:rsid w:val="63F795D5"/>
    <w:rsid w:val="647EB1EF"/>
    <w:rsid w:val="649FDA8A"/>
    <w:rsid w:val="65EB43FA"/>
    <w:rsid w:val="699B387D"/>
    <w:rsid w:val="6A793ED5"/>
    <w:rsid w:val="6AA79620"/>
    <w:rsid w:val="6C0EE4C4"/>
    <w:rsid w:val="6F2A8674"/>
    <w:rsid w:val="6FEB8057"/>
    <w:rsid w:val="70285D29"/>
    <w:rsid w:val="711AE35F"/>
    <w:rsid w:val="716B6F5A"/>
    <w:rsid w:val="717ED74D"/>
    <w:rsid w:val="74435EE2"/>
    <w:rsid w:val="79BA4BBC"/>
    <w:rsid w:val="7AC7A8CA"/>
    <w:rsid w:val="7C01F73C"/>
    <w:rsid w:val="7E5CFF04"/>
    <w:rsid w:val="7F27FEE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73A08"/>
  <w15:chartTrackingRefBased/>
  <w15:docId w15:val="{1D4C7E6B-C517-4B5F-981D-BAC6C040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91A"/>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73791A"/>
    <w:pPr>
      <w:keepNext/>
      <w:keepLines/>
      <w:spacing w:before="240" w:after="0"/>
      <w:outlineLvl w:val="0"/>
    </w:pPr>
    <w:rPr>
      <w:rFonts w:asciiTheme="majorHAnsi" w:eastAsiaTheme="majorEastAsia" w:hAnsiTheme="majorHAnsi" w:cstheme="majorBidi"/>
      <w:color w:val="003882"/>
      <w:sz w:val="32"/>
      <w:szCs w:val="32"/>
    </w:rPr>
  </w:style>
  <w:style w:type="paragraph" w:styleId="Heading2">
    <w:name w:val="heading 2"/>
    <w:basedOn w:val="Normal"/>
    <w:next w:val="Normal"/>
    <w:link w:val="Heading2Char"/>
    <w:uiPriority w:val="9"/>
    <w:unhideWhenUsed/>
    <w:qFormat/>
    <w:rsid w:val="0073791A"/>
    <w:pPr>
      <w:keepNext/>
      <w:keepLines/>
      <w:spacing w:before="40" w:after="0"/>
      <w:outlineLvl w:val="1"/>
    </w:pPr>
    <w:rPr>
      <w:rFonts w:asciiTheme="majorHAnsi" w:eastAsiaTheme="majorEastAsia" w:hAnsiTheme="majorHAnsi" w:cstheme="majorBidi"/>
      <w:color w:val="003882"/>
      <w:sz w:val="26"/>
      <w:szCs w:val="26"/>
    </w:rPr>
  </w:style>
  <w:style w:type="paragraph" w:styleId="Heading3">
    <w:name w:val="heading 3"/>
    <w:basedOn w:val="Normal"/>
    <w:next w:val="Normal"/>
    <w:link w:val="Heading3Char"/>
    <w:uiPriority w:val="9"/>
    <w:unhideWhenUsed/>
    <w:qFormat/>
    <w:rsid w:val="0073791A"/>
    <w:pPr>
      <w:keepNext/>
      <w:keepLines/>
      <w:spacing w:before="40" w:after="0"/>
      <w:outlineLvl w:val="2"/>
    </w:pPr>
    <w:rPr>
      <w:rFonts w:asciiTheme="majorHAnsi" w:eastAsiaTheme="majorEastAsia" w:hAnsiTheme="majorHAnsi" w:cstheme="majorBidi"/>
      <w:color w:val="00388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91A"/>
    <w:rPr>
      <w:rFonts w:asciiTheme="majorHAnsi" w:eastAsiaTheme="majorEastAsia" w:hAnsiTheme="majorHAnsi" w:cstheme="majorBidi"/>
      <w:color w:val="003882"/>
      <w:sz w:val="32"/>
      <w:szCs w:val="32"/>
      <w:lang w:eastAsia="en-US"/>
    </w:rPr>
  </w:style>
  <w:style w:type="character" w:styleId="Hyperlink">
    <w:name w:val="Hyperlink"/>
    <w:rsid w:val="00247E58"/>
    <w:rPr>
      <w:color w:val="0000FF"/>
      <w:u w:val="single"/>
    </w:rPr>
  </w:style>
  <w:style w:type="character" w:customStyle="1" w:styleId="Heading2Char">
    <w:name w:val="Heading 2 Char"/>
    <w:basedOn w:val="DefaultParagraphFont"/>
    <w:link w:val="Heading2"/>
    <w:uiPriority w:val="9"/>
    <w:rsid w:val="0073791A"/>
    <w:rPr>
      <w:rFonts w:asciiTheme="majorHAnsi" w:eastAsiaTheme="majorEastAsia" w:hAnsiTheme="majorHAnsi" w:cstheme="majorBidi"/>
      <w:color w:val="003882"/>
      <w:sz w:val="26"/>
      <w:szCs w:val="26"/>
      <w:lang w:eastAsia="en-US"/>
    </w:rPr>
  </w:style>
  <w:style w:type="character" w:customStyle="1" w:styleId="Heading3Char">
    <w:name w:val="Heading 3 Char"/>
    <w:basedOn w:val="DefaultParagraphFont"/>
    <w:link w:val="Heading3"/>
    <w:uiPriority w:val="9"/>
    <w:rsid w:val="0073791A"/>
    <w:rPr>
      <w:rFonts w:asciiTheme="majorHAnsi" w:eastAsiaTheme="majorEastAsia" w:hAnsiTheme="majorHAnsi" w:cstheme="majorBidi"/>
      <w:color w:val="003882"/>
      <w:sz w:val="24"/>
      <w:szCs w:val="24"/>
      <w:lang w:eastAsia="en-US"/>
    </w:rPr>
  </w:style>
  <w:style w:type="paragraph" w:styleId="Header">
    <w:name w:val="header"/>
    <w:basedOn w:val="Normal"/>
    <w:link w:val="HeaderChar"/>
    <w:uiPriority w:val="99"/>
    <w:unhideWhenUsed/>
    <w:rsid w:val="007379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791A"/>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379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791A"/>
    <w:rPr>
      <w:rFonts w:asciiTheme="minorHAnsi" w:eastAsiaTheme="minorHAnsi" w:hAnsiTheme="minorHAnsi" w:cstheme="minorBidi"/>
      <w:sz w:val="22"/>
      <w:szCs w:val="22"/>
      <w:lang w:eastAsia="en-US"/>
    </w:rPr>
  </w:style>
  <w:style w:type="paragraph" w:styleId="ListParagraph">
    <w:name w:val="List Paragraph"/>
    <w:basedOn w:val="Normal"/>
    <w:uiPriority w:val="34"/>
    <w:rsid w:val="0073791A"/>
    <w:pPr>
      <w:ind w:left="720"/>
      <w:contextualSpacing/>
    </w:pPr>
  </w:style>
  <w:style w:type="paragraph" w:styleId="Title">
    <w:name w:val="Title"/>
    <w:basedOn w:val="Normal"/>
    <w:next w:val="Normal"/>
    <w:link w:val="TitleChar"/>
    <w:uiPriority w:val="10"/>
    <w:qFormat/>
    <w:rsid w:val="0073791A"/>
    <w:pPr>
      <w:spacing w:after="0" w:line="240" w:lineRule="auto"/>
      <w:contextualSpacing/>
    </w:pPr>
    <w:rPr>
      <w:rFonts w:asciiTheme="majorHAnsi" w:eastAsiaTheme="majorEastAsia" w:hAnsiTheme="majorHAnsi" w:cstheme="majorBidi"/>
      <w:color w:val="003882"/>
      <w:spacing w:val="-10"/>
      <w:kern w:val="28"/>
      <w:sz w:val="96"/>
      <w:szCs w:val="56"/>
    </w:rPr>
  </w:style>
  <w:style w:type="character" w:customStyle="1" w:styleId="TitleChar">
    <w:name w:val="Title Char"/>
    <w:basedOn w:val="DefaultParagraphFont"/>
    <w:link w:val="Title"/>
    <w:uiPriority w:val="10"/>
    <w:rsid w:val="0073791A"/>
    <w:rPr>
      <w:rFonts w:asciiTheme="majorHAnsi" w:eastAsiaTheme="majorEastAsia" w:hAnsiTheme="majorHAnsi" w:cstheme="majorBidi"/>
      <w:color w:val="003882"/>
      <w:spacing w:val="-10"/>
      <w:kern w:val="28"/>
      <w:sz w:val="96"/>
      <w:szCs w:val="56"/>
      <w:lang w:eastAsia="en-US"/>
    </w:rPr>
  </w:style>
  <w:style w:type="paragraph" w:styleId="Subtitle">
    <w:name w:val="Subtitle"/>
    <w:basedOn w:val="Normal"/>
    <w:next w:val="Normal"/>
    <w:link w:val="SubtitleChar"/>
    <w:uiPriority w:val="11"/>
    <w:qFormat/>
    <w:rsid w:val="0073791A"/>
    <w:pPr>
      <w:numPr>
        <w:ilvl w:val="1"/>
      </w:numPr>
    </w:pPr>
    <w:rPr>
      <w:rFonts w:eastAsiaTheme="minorEastAsia"/>
      <w:color w:val="003882"/>
      <w:spacing w:val="15"/>
    </w:rPr>
  </w:style>
  <w:style w:type="character" w:customStyle="1" w:styleId="SubtitleChar">
    <w:name w:val="Subtitle Char"/>
    <w:basedOn w:val="DefaultParagraphFont"/>
    <w:link w:val="Subtitle"/>
    <w:uiPriority w:val="11"/>
    <w:rsid w:val="0073791A"/>
    <w:rPr>
      <w:rFonts w:asciiTheme="minorHAnsi" w:eastAsiaTheme="minorEastAsia" w:hAnsiTheme="minorHAnsi" w:cstheme="minorBidi"/>
      <w:color w:val="003882"/>
      <w:spacing w:val="15"/>
      <w:sz w:val="22"/>
      <w:szCs w:val="22"/>
      <w:lang w:eastAsia="en-US"/>
    </w:rPr>
  </w:style>
  <w:style w:type="character" w:styleId="FollowedHyperlink">
    <w:name w:val="FollowedHyperlink"/>
    <w:basedOn w:val="DefaultParagraphFont"/>
    <w:uiPriority w:val="99"/>
    <w:semiHidden/>
    <w:unhideWhenUsed/>
    <w:rsid w:val="0024433D"/>
    <w:rPr>
      <w:color w:val="954F72" w:themeColor="followedHyperlink"/>
      <w:u w:val="single"/>
    </w:rPr>
  </w:style>
  <w:style w:type="paragraph" w:styleId="Revision">
    <w:name w:val="Revision"/>
    <w:hidden/>
    <w:uiPriority w:val="99"/>
    <w:semiHidden/>
    <w:rsid w:val="00D825A4"/>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7572F0"/>
    <w:rPr>
      <w:color w:val="605E5C"/>
      <w:shd w:val="clear" w:color="auto" w:fill="E1DFDD"/>
    </w:rPr>
  </w:style>
  <w:style w:type="table" w:styleId="TableGrid">
    <w:name w:val="Table Grid"/>
    <w:basedOn w:val="TableNormal"/>
    <w:uiPriority w:val="59"/>
    <w:rsid w:val="00E916D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2D5D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svenskkonstakning.se/tavling/regler/nationella-regler-skf" TargetMode="External"/><Relationship Id="rId4" Type="http://schemas.openxmlformats.org/officeDocument/2006/relationships/customXml" Target="../customXml/item4.xml"/><Relationship Id="rId9" Type="http://schemas.openxmlformats.org/officeDocument/2006/relationships/hyperlink" Target="mailto:tavling@skateswede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OneDrive\SKF\Mallar\SKF%20Brevmall_svensk_2016_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03934-CB60-41EC-999E-9B76E0581DB1}">
  <ds:schemaRefs>
    <ds:schemaRef ds:uri="http://schemas.microsoft.com/office/2006/metadata/properties"/>
    <ds:schemaRef ds:uri="http://schemas.microsoft.com/office/infopath/2007/PartnerControls"/>
    <ds:schemaRef ds:uri="55d1164c-8a11-4677-9289-88f067c220d2"/>
  </ds:schemaRefs>
</ds:datastoreItem>
</file>

<file path=customXml/itemProps2.xml><?xml version="1.0" encoding="utf-8"?>
<ds:datastoreItem xmlns:ds="http://schemas.openxmlformats.org/officeDocument/2006/customXml" ds:itemID="{1811E06B-7FB8-499D-AD3C-F96970FEC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48E63-2A58-4F20-9F77-3B9768C44B4F}">
  <ds:schemaRefs>
    <ds:schemaRef ds:uri="http://schemas.microsoft.com/sharepoint/v3/contenttype/forms"/>
  </ds:schemaRefs>
</ds:datastoreItem>
</file>

<file path=customXml/itemProps4.xml><?xml version="1.0" encoding="utf-8"?>
<ds:datastoreItem xmlns:ds="http://schemas.openxmlformats.org/officeDocument/2006/customXml" ds:itemID="{CDF34E79-4B44-4EED-BA46-28CE4CC9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SKF Brevmall_svensk_2016_NY.dotx</Template>
  <TotalTime>2</TotalTime>
  <Pages>2</Pages>
  <Words>427</Words>
  <Characters>2616</Characters>
  <Application>Microsoft Office Word</Application>
  <DocSecurity>0</DocSecurity>
  <Lines>72</Lines>
  <Paragraphs>52</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Dan-Erik Bergström</cp:lastModifiedBy>
  <cp:revision>59</cp:revision>
  <dcterms:created xsi:type="dcterms:W3CDTF">2024-08-24T14:04:00Z</dcterms:created>
  <dcterms:modified xsi:type="dcterms:W3CDTF">2026-07-27T15:25:00Z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Order">
    <vt:r8>2189200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