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8083" w14:textId="79AACBCB" w:rsidR="007937D4" w:rsidRDefault="007937D4" w:rsidP="007937D4">
      <w:pPr>
        <w:pStyle w:val="Heading1"/>
        <w:ind w:left="1304"/>
      </w:pPr>
      <w:r>
        <w:t>SVARSBLANKETT FÖR TEKNISKA FUNKTIONÄRER</w:t>
      </w:r>
      <w:r w:rsidR="00B55FE8">
        <w:t xml:space="preserve"> / BEDÖMARE</w:t>
      </w:r>
      <w:r w:rsidR="00A65DBD">
        <w:t xml:space="preserve"> </w:t>
      </w:r>
      <w:r>
        <w:t xml:space="preserve">vid </w:t>
      </w:r>
      <w:r>
        <w:fldChar w:fldCharType="begin">
          <w:ffData>
            <w:name w:val=""/>
            <w:enabled/>
            <w:calcOnExit w:val="0"/>
            <w:statusText w:type="text" w:val="Ange när du kommer fram i formatet ÅÅÅÅ-MM-DD HH:mm t.ex. 2013-09-26 16:30"/>
            <w:textInput>
              <w:default w:val="[tävlingens namn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[tävlingens namn]</w:t>
      </w:r>
      <w:r>
        <w:fldChar w:fldCharType="end"/>
      </w:r>
    </w:p>
    <w:p w14:paraId="46F3DB22" w14:textId="77777777" w:rsidR="007937D4" w:rsidRPr="007937D4" w:rsidRDefault="007937D4" w:rsidP="007937D4"/>
    <w:p w14:paraId="142A9460" w14:textId="77777777" w:rsidR="00041089" w:rsidRPr="00371691" w:rsidRDefault="00041089" w:rsidP="00041089">
      <w:pPr>
        <w:pStyle w:val="Heading1"/>
      </w:pPr>
      <w:r w:rsidRPr="00371691">
        <w:t>Personuppgifter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041089" w:rsidRPr="00371691" w14:paraId="03A33D78" w14:textId="77777777" w:rsidTr="00EF2F4E">
        <w:tc>
          <w:tcPr>
            <w:tcW w:w="4564" w:type="dxa"/>
            <w:tcBorders>
              <w:bottom w:val="nil"/>
            </w:tcBorders>
          </w:tcPr>
          <w:p w14:paraId="408AE55E" w14:textId="77777777" w:rsidR="00041089" w:rsidRPr="00371691" w:rsidRDefault="00041089" w:rsidP="00EF2F4E">
            <w:pPr>
              <w:pStyle w:val="Ledtext"/>
            </w:pPr>
            <w:r w:rsidRPr="00371691">
              <w:t>Namn</w:t>
            </w:r>
          </w:p>
        </w:tc>
        <w:tc>
          <w:tcPr>
            <w:tcW w:w="4565" w:type="dxa"/>
            <w:tcBorders>
              <w:bottom w:val="nil"/>
            </w:tcBorders>
          </w:tcPr>
          <w:p w14:paraId="2B8E0D5C" w14:textId="77777777" w:rsidR="00041089" w:rsidRPr="00371691" w:rsidRDefault="00041089" w:rsidP="00EF2F4E">
            <w:pPr>
              <w:pStyle w:val="Ledtext"/>
            </w:pPr>
            <w:r w:rsidRPr="00371691">
              <w:t>Funktion</w:t>
            </w:r>
          </w:p>
        </w:tc>
      </w:tr>
      <w:tr w:rsidR="00041089" w:rsidRPr="00371691" w14:paraId="6C269D92" w14:textId="77777777" w:rsidTr="00EF2F4E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2879DD2B" w14:textId="77777777" w:rsidR="00041089" w:rsidRPr="00371691" w:rsidRDefault="00041089" w:rsidP="00EF2F4E">
            <w:r w:rsidRPr="00371691">
              <w:fldChar w:fldCharType="begin">
                <w:ffData>
                  <w:name w:val="Namn"/>
                  <w:enabled/>
                  <w:calcOnExit w:val="0"/>
                  <w:statusText w:type="text" w:val="Skriv ditt namn"/>
                  <w:textInput/>
                </w:ffData>
              </w:fldChar>
            </w:r>
            <w:bookmarkStart w:id="0" w:name="Namn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fldChar w:fldCharType="end"/>
            </w:r>
            <w:bookmarkEnd w:id="0"/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6626736A" w14:textId="77777777" w:rsidR="00041089" w:rsidRPr="00371691" w:rsidRDefault="00041089" w:rsidP="00EF2F4E">
            <w:r w:rsidRPr="00371691">
              <w:fldChar w:fldCharType="begin">
                <w:ffData>
                  <w:name w:val="Funktion"/>
                  <w:enabled/>
                  <w:calcOnExit w:val="0"/>
                  <w:statusText w:type="text" w:val="Ange funktion vid tävlingen"/>
                  <w:textInput/>
                </w:ffData>
              </w:fldChar>
            </w:r>
            <w:bookmarkStart w:id="1" w:name="Funktion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fldChar w:fldCharType="end"/>
            </w:r>
            <w:bookmarkEnd w:id="1"/>
          </w:p>
        </w:tc>
      </w:tr>
    </w:tbl>
    <w:p w14:paraId="2077D1BE" w14:textId="77777777" w:rsidR="00041089" w:rsidRPr="00371691" w:rsidRDefault="00041089" w:rsidP="00041089">
      <w:pPr>
        <w:pStyle w:val="Heading1"/>
      </w:pPr>
      <w:r w:rsidRPr="00371691">
        <w:t>Resor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43"/>
        <w:gridCol w:w="1521"/>
        <w:gridCol w:w="1522"/>
        <w:gridCol w:w="1521"/>
        <w:gridCol w:w="1522"/>
      </w:tblGrid>
      <w:tr w:rsidR="00041089" w:rsidRPr="00371691" w14:paraId="16D63FB0" w14:textId="77777777" w:rsidTr="00EF2F4E">
        <w:tc>
          <w:tcPr>
            <w:tcW w:w="3043" w:type="dxa"/>
            <w:tcBorders>
              <w:bottom w:val="single" w:sz="4" w:space="0" w:color="auto"/>
            </w:tcBorders>
          </w:tcPr>
          <w:p w14:paraId="2FB6287C" w14:textId="77777777" w:rsidR="00041089" w:rsidRPr="00371691" w:rsidRDefault="00041089" w:rsidP="00EF2F4E">
            <w:r w:rsidRPr="00371691">
              <w:t>Jag kommer med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7A3BFB4E" w14:textId="77777777" w:rsidR="00041089" w:rsidRPr="00371691" w:rsidRDefault="00041089" w:rsidP="00EF2F4E">
            <w:r w:rsidRPr="00371691">
              <w:fldChar w:fldCharType="begin">
                <w:ffData>
                  <w:name w:val="Buss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Buss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2"/>
            <w:r w:rsidRPr="00371691">
              <w:t xml:space="preserve"> Buss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14:paraId="6A24CC81" w14:textId="77777777" w:rsidR="00041089" w:rsidRPr="00371691" w:rsidRDefault="00041089" w:rsidP="00EF2F4E">
            <w:r w:rsidRPr="00371691">
              <w:fldChar w:fldCharType="begin">
                <w:ffData>
                  <w:name w:val="Tåg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Tåg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3"/>
            <w:r w:rsidRPr="00371691">
              <w:t xml:space="preserve"> Tåg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20C663BB" w14:textId="77777777" w:rsidR="00041089" w:rsidRPr="00371691" w:rsidRDefault="00041089" w:rsidP="00EF2F4E">
            <w:r w:rsidRPr="00371691">
              <w:fldChar w:fldCharType="begin">
                <w:ffData>
                  <w:name w:val="Flyg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4" w:name="Flyg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4"/>
            <w:r w:rsidRPr="00371691">
              <w:t xml:space="preserve"> Flyg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14:paraId="75ECC1DD" w14:textId="77777777" w:rsidR="00041089" w:rsidRPr="00371691" w:rsidRDefault="00041089" w:rsidP="00EF2F4E">
            <w:r w:rsidRPr="00371691">
              <w:fldChar w:fldCharType="begin">
                <w:ffData>
                  <w:name w:val="Bil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Bil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5"/>
            <w:r w:rsidRPr="00371691">
              <w:t xml:space="preserve"> Bil</w:t>
            </w:r>
          </w:p>
        </w:tc>
      </w:tr>
      <w:tr w:rsidR="00041089" w:rsidRPr="00371691" w14:paraId="31D5024A" w14:textId="77777777" w:rsidTr="00EF2F4E">
        <w:tc>
          <w:tcPr>
            <w:tcW w:w="4564" w:type="dxa"/>
            <w:gridSpan w:val="2"/>
            <w:tcBorders>
              <w:bottom w:val="nil"/>
            </w:tcBorders>
          </w:tcPr>
          <w:p w14:paraId="3455F4EA" w14:textId="77777777" w:rsidR="00041089" w:rsidRPr="00371691" w:rsidRDefault="00041089" w:rsidP="00EF2F4E">
            <w:pPr>
              <w:pStyle w:val="Ledtext"/>
            </w:pPr>
            <w:r w:rsidRPr="00371691">
              <w:t>Ankomsttid (datum och tid)</w:t>
            </w:r>
          </w:p>
        </w:tc>
        <w:tc>
          <w:tcPr>
            <w:tcW w:w="4565" w:type="dxa"/>
            <w:gridSpan w:val="3"/>
            <w:tcBorders>
              <w:bottom w:val="nil"/>
            </w:tcBorders>
          </w:tcPr>
          <w:p w14:paraId="60A194C4" w14:textId="77777777" w:rsidR="00041089" w:rsidRPr="00371691" w:rsidRDefault="00041089" w:rsidP="00EF2F4E">
            <w:pPr>
              <w:pStyle w:val="Ledtext"/>
            </w:pPr>
            <w:r w:rsidRPr="00371691">
              <w:t>Till</w:t>
            </w:r>
          </w:p>
        </w:tc>
      </w:tr>
      <w:tr w:rsidR="00041089" w:rsidRPr="00371691" w14:paraId="2FF5B303" w14:textId="77777777" w:rsidTr="00EF2F4E">
        <w:tc>
          <w:tcPr>
            <w:tcW w:w="4564" w:type="dxa"/>
            <w:gridSpan w:val="2"/>
            <w:tcBorders>
              <w:top w:val="nil"/>
              <w:bottom w:val="single" w:sz="4" w:space="0" w:color="auto"/>
            </w:tcBorders>
          </w:tcPr>
          <w:p w14:paraId="53C5979D" w14:textId="77777777" w:rsidR="00041089" w:rsidRPr="00371691" w:rsidRDefault="00041089" w:rsidP="00EF2F4E">
            <w:r w:rsidRPr="00371691">
              <w:fldChar w:fldCharType="begin">
                <w:ffData>
                  <w:name w:val="Ankomsttid"/>
                  <w:enabled/>
                  <w:calcOnExit w:val="0"/>
                  <w:statusText w:type="text" w:val="Ange när du kommer fram i formatet ÅÅÅÅ-MM-DD HH:mm t.ex. 2013-09-26 16:30"/>
                  <w:textInput>
                    <w:type w:val="date"/>
                    <w:format w:val="yyyy-MM-dd HH:mm"/>
                  </w:textInput>
                </w:ffData>
              </w:fldChar>
            </w:r>
            <w:bookmarkStart w:id="6" w:name="Ankomsttid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fldChar w:fldCharType="end"/>
            </w:r>
            <w:bookmarkEnd w:id="6"/>
          </w:p>
        </w:tc>
        <w:tc>
          <w:tcPr>
            <w:tcW w:w="4565" w:type="dxa"/>
            <w:gridSpan w:val="3"/>
            <w:tcBorders>
              <w:top w:val="nil"/>
              <w:bottom w:val="single" w:sz="4" w:space="0" w:color="auto"/>
            </w:tcBorders>
          </w:tcPr>
          <w:p w14:paraId="5E564DDB" w14:textId="77777777" w:rsidR="00041089" w:rsidRPr="00371691" w:rsidRDefault="00041089" w:rsidP="00EF2F4E">
            <w:r w:rsidRPr="00371691">
              <w:fldChar w:fldCharType="begin">
                <w:ffData>
                  <w:name w:val="AnkomstTill"/>
                  <w:enabled/>
                  <w:calcOnExit w:val="0"/>
                  <w:statusText w:type="text" w:val="Ange var du kommer fram t.ex. Busstation eller flygplats"/>
                  <w:textInput/>
                </w:ffData>
              </w:fldChar>
            </w:r>
            <w:bookmarkStart w:id="7" w:name="AnkomstTill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fldChar w:fldCharType="end"/>
            </w:r>
            <w:bookmarkEnd w:id="7"/>
          </w:p>
        </w:tc>
      </w:tr>
      <w:tr w:rsidR="00041089" w:rsidRPr="00371691" w14:paraId="799C3921" w14:textId="77777777" w:rsidTr="00EF2F4E">
        <w:tc>
          <w:tcPr>
            <w:tcW w:w="4564" w:type="dxa"/>
            <w:gridSpan w:val="2"/>
            <w:tcBorders>
              <w:top w:val="single" w:sz="4" w:space="0" w:color="auto"/>
              <w:bottom w:val="nil"/>
            </w:tcBorders>
          </w:tcPr>
          <w:p w14:paraId="7FE13581" w14:textId="77777777" w:rsidR="00041089" w:rsidRPr="00371691" w:rsidRDefault="00041089" w:rsidP="00EF2F4E">
            <w:pPr>
              <w:pStyle w:val="Ledtext"/>
            </w:pPr>
            <w:r w:rsidRPr="00371691">
              <w:t>Avresetid (datum och tid)</w:t>
            </w:r>
          </w:p>
        </w:tc>
        <w:tc>
          <w:tcPr>
            <w:tcW w:w="4565" w:type="dxa"/>
            <w:gridSpan w:val="3"/>
            <w:tcBorders>
              <w:top w:val="single" w:sz="4" w:space="0" w:color="auto"/>
              <w:bottom w:val="nil"/>
            </w:tcBorders>
          </w:tcPr>
          <w:p w14:paraId="7DCE97A3" w14:textId="77777777" w:rsidR="00041089" w:rsidRPr="00371691" w:rsidRDefault="00041089" w:rsidP="00EF2F4E">
            <w:pPr>
              <w:pStyle w:val="Ledtext"/>
            </w:pPr>
            <w:r w:rsidRPr="00371691">
              <w:t>Från</w:t>
            </w:r>
          </w:p>
        </w:tc>
      </w:tr>
      <w:tr w:rsidR="00041089" w:rsidRPr="00371691" w14:paraId="50789E29" w14:textId="77777777" w:rsidTr="00EF2F4E">
        <w:tc>
          <w:tcPr>
            <w:tcW w:w="4564" w:type="dxa"/>
            <w:gridSpan w:val="2"/>
            <w:tcBorders>
              <w:top w:val="nil"/>
            </w:tcBorders>
          </w:tcPr>
          <w:p w14:paraId="79489CFF" w14:textId="77777777" w:rsidR="00041089" w:rsidRPr="00371691" w:rsidRDefault="00041089" w:rsidP="00EF2F4E">
            <w:r w:rsidRPr="00371691">
              <w:fldChar w:fldCharType="begin">
                <w:ffData>
                  <w:name w:val="Avresetid"/>
                  <w:enabled/>
                  <w:calcOnExit w:val="0"/>
                  <w:statusText w:type="text" w:val="Ange när du kommer ska fara i formatet ÅÅÅÅ-MM-DD HH:mm t.ex. 2013-09-26 16:30"/>
                  <w:textInput>
                    <w:type w:val="date"/>
                    <w:format w:val="yyyy-MM-dd HH:mm"/>
                  </w:textInput>
                </w:ffData>
              </w:fldChar>
            </w:r>
            <w:bookmarkStart w:id="8" w:name="Avresetid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fldChar w:fldCharType="end"/>
            </w:r>
            <w:bookmarkEnd w:id="8"/>
          </w:p>
        </w:tc>
        <w:tc>
          <w:tcPr>
            <w:tcW w:w="4565" w:type="dxa"/>
            <w:gridSpan w:val="3"/>
            <w:tcBorders>
              <w:top w:val="nil"/>
            </w:tcBorders>
          </w:tcPr>
          <w:p w14:paraId="71BBE622" w14:textId="77777777" w:rsidR="00041089" w:rsidRPr="00371691" w:rsidRDefault="00041089" w:rsidP="00EF2F4E">
            <w:r w:rsidRPr="00371691">
              <w:fldChar w:fldCharType="begin">
                <w:ffData>
                  <w:name w:val="AvresaFrån"/>
                  <w:enabled/>
                  <w:calcOnExit w:val="0"/>
                  <w:statusText w:type="text" w:val="Ange varifrån du avreser t.ex. Busstation eller flygplats"/>
                  <w:textInput/>
                </w:ffData>
              </w:fldChar>
            </w:r>
            <w:bookmarkStart w:id="9" w:name="AvresaFrån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fldChar w:fldCharType="end"/>
            </w:r>
            <w:bookmarkEnd w:id="9"/>
          </w:p>
        </w:tc>
      </w:tr>
      <w:tr w:rsidR="003917DF" w:rsidRPr="00371691" w14:paraId="63858180" w14:textId="77777777" w:rsidTr="00EF2F4E">
        <w:tc>
          <w:tcPr>
            <w:tcW w:w="4564" w:type="dxa"/>
            <w:gridSpan w:val="2"/>
            <w:tcBorders>
              <w:top w:val="nil"/>
            </w:tcBorders>
          </w:tcPr>
          <w:p w14:paraId="3E5875D1" w14:textId="77777777" w:rsidR="003917DF" w:rsidRPr="00371691" w:rsidRDefault="003917DF" w:rsidP="003917DF">
            <w:pPr>
              <w:pStyle w:val="Ledtext"/>
            </w:pPr>
            <w:r w:rsidRPr="003917DF">
              <w:t>Jag har bokat resa/del av resa på resebyrå som senare faktureras arrangören. Kostnad för resebyråresan</w:t>
            </w:r>
          </w:p>
        </w:tc>
        <w:tc>
          <w:tcPr>
            <w:tcW w:w="4565" w:type="dxa"/>
            <w:gridSpan w:val="3"/>
            <w:tcBorders>
              <w:top w:val="nil"/>
            </w:tcBorders>
          </w:tcPr>
          <w:p w14:paraId="62ACB47B" w14:textId="77777777" w:rsidR="001A525A" w:rsidRDefault="001A525A" w:rsidP="003917DF">
            <w:pPr>
              <w:pStyle w:val="Ledtext"/>
            </w:pPr>
          </w:p>
          <w:p w14:paraId="1694BF8F" w14:textId="77777777" w:rsidR="003917DF" w:rsidRPr="00371691" w:rsidRDefault="003917DF" w:rsidP="003917DF">
            <w:pPr>
              <w:pStyle w:val="Ledtext"/>
            </w:pPr>
            <w:r w:rsidRPr="003917DF">
              <w:t>Min resa beräknas totalt kosta ca</w:t>
            </w:r>
          </w:p>
        </w:tc>
      </w:tr>
      <w:tr w:rsidR="003917DF" w:rsidRPr="00371691" w14:paraId="5874C1D2" w14:textId="77777777" w:rsidTr="00EF2F4E">
        <w:tc>
          <w:tcPr>
            <w:tcW w:w="4564" w:type="dxa"/>
            <w:gridSpan w:val="2"/>
            <w:tcBorders>
              <w:top w:val="nil"/>
            </w:tcBorders>
          </w:tcPr>
          <w:p w14:paraId="13C60051" w14:textId="77777777" w:rsidR="003917DF" w:rsidRPr="00371691" w:rsidRDefault="001A525A" w:rsidP="001A525A">
            <w:r>
              <w:fldChar w:fldCharType="begin">
                <w:ffData>
                  <w:name w:val=""/>
                  <w:enabled/>
                  <w:calcOnExit w:val="0"/>
                  <w:statusText w:type="text" w:val="Ange när du kommer ska fara i formatet ÅÅÅÅ-MM-DD HH:mm t.ex. 2013-09-26 16:3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565" w:type="dxa"/>
            <w:gridSpan w:val="3"/>
            <w:tcBorders>
              <w:top w:val="nil"/>
            </w:tcBorders>
          </w:tcPr>
          <w:p w14:paraId="2E06DDB9" w14:textId="77777777" w:rsidR="003917DF" w:rsidRPr="00371691" w:rsidRDefault="001A525A" w:rsidP="001A525A">
            <w:r>
              <w:fldChar w:fldCharType="begin">
                <w:ffData>
                  <w:name w:val=""/>
                  <w:enabled/>
                  <w:calcOnExit w:val="0"/>
                  <w:statusText w:type="text" w:val="Ange varifrån du avreser t.ex. Busstation eller flygplats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917DF" w:rsidRPr="00371691" w14:paraId="34B96891" w14:textId="77777777" w:rsidTr="00EF2F4E">
        <w:tc>
          <w:tcPr>
            <w:tcW w:w="9129" w:type="dxa"/>
            <w:gridSpan w:val="5"/>
            <w:tcBorders>
              <w:bottom w:val="nil"/>
            </w:tcBorders>
          </w:tcPr>
          <w:p w14:paraId="123C774C" w14:textId="77777777" w:rsidR="003917DF" w:rsidRPr="00371691" w:rsidRDefault="003917DF" w:rsidP="003917DF">
            <w:pPr>
              <w:pStyle w:val="Ledtext"/>
            </w:pPr>
            <w:r w:rsidRPr="00371691">
              <w:t>Övriga upplysningar</w:t>
            </w:r>
          </w:p>
        </w:tc>
      </w:tr>
      <w:tr w:rsidR="003917DF" w:rsidRPr="00371691" w14:paraId="73DE5558" w14:textId="77777777" w:rsidTr="00EF2F4E">
        <w:tc>
          <w:tcPr>
            <w:tcW w:w="9129" w:type="dxa"/>
            <w:gridSpan w:val="5"/>
            <w:tcBorders>
              <w:top w:val="nil"/>
            </w:tcBorders>
          </w:tcPr>
          <w:p w14:paraId="47ED40DE" w14:textId="77777777" w:rsidR="003917DF" w:rsidRPr="00371691" w:rsidRDefault="003917DF" w:rsidP="003917DF">
            <w:r w:rsidRPr="00371691">
              <w:fldChar w:fldCharType="begin">
                <w:ffData>
                  <w:name w:val="ResorÖvrigaUpplysn"/>
                  <w:enabled/>
                  <w:calcOnExit w:val="0"/>
                  <w:statusText w:type="text" w:val="Här kan du skriva ifall du har några speciella önskemål"/>
                  <w:textInput/>
                </w:ffData>
              </w:fldChar>
            </w:r>
            <w:bookmarkStart w:id="10" w:name="ResorÖvrigaUpplysn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fldChar w:fldCharType="end"/>
            </w:r>
            <w:bookmarkEnd w:id="10"/>
          </w:p>
        </w:tc>
      </w:tr>
    </w:tbl>
    <w:p w14:paraId="337D02DC" w14:textId="77777777" w:rsidR="00041089" w:rsidRPr="00371691" w:rsidRDefault="00041089" w:rsidP="00041089">
      <w:pPr>
        <w:pStyle w:val="Heading1"/>
      </w:pPr>
      <w:r w:rsidRPr="00371691">
        <w:t>Boende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041089" w:rsidRPr="00371691" w14:paraId="4E5D1ABB" w14:textId="77777777" w:rsidTr="00EF2F4E">
        <w:tc>
          <w:tcPr>
            <w:tcW w:w="4564" w:type="dxa"/>
            <w:vMerge w:val="restart"/>
          </w:tcPr>
          <w:p w14:paraId="5DE38F5B" w14:textId="77777777" w:rsidR="00041089" w:rsidRPr="00371691" w:rsidRDefault="00041089" w:rsidP="00EF2F4E">
            <w:r w:rsidRPr="00371691">
              <w:t>Jag behöver boende</w:t>
            </w:r>
          </w:p>
        </w:tc>
        <w:tc>
          <w:tcPr>
            <w:tcW w:w="4565" w:type="dxa"/>
          </w:tcPr>
          <w:p w14:paraId="7DFF834D" w14:textId="77777777" w:rsidR="00041089" w:rsidRPr="00371691" w:rsidRDefault="00041089" w:rsidP="00EF2F4E">
            <w:r w:rsidRPr="00371691">
              <w:fldChar w:fldCharType="begin">
                <w:ffData>
                  <w:name w:val="Fredag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1" w:name="Fredag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11"/>
            <w:r w:rsidRPr="00371691">
              <w:t xml:space="preserve"> Fredag – Lördag</w:t>
            </w:r>
          </w:p>
        </w:tc>
      </w:tr>
      <w:tr w:rsidR="00041089" w:rsidRPr="00371691" w14:paraId="66A481EE" w14:textId="77777777" w:rsidTr="00EF2F4E">
        <w:tc>
          <w:tcPr>
            <w:tcW w:w="4564" w:type="dxa"/>
            <w:vMerge/>
          </w:tcPr>
          <w:p w14:paraId="64D75837" w14:textId="77777777" w:rsidR="00041089" w:rsidRPr="00371691" w:rsidRDefault="00041089" w:rsidP="00EF2F4E"/>
        </w:tc>
        <w:tc>
          <w:tcPr>
            <w:tcW w:w="4565" w:type="dxa"/>
          </w:tcPr>
          <w:p w14:paraId="34601F7B" w14:textId="77777777" w:rsidR="00041089" w:rsidRPr="00371691" w:rsidRDefault="00041089" w:rsidP="00EF2F4E">
            <w:r w:rsidRPr="00371691">
              <w:fldChar w:fldCharType="begin">
                <w:ffData>
                  <w:name w:val="Lördag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2" w:name="Lördag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12"/>
            <w:r w:rsidRPr="00371691">
              <w:t xml:space="preserve"> Lördag – Söndag</w:t>
            </w:r>
          </w:p>
        </w:tc>
      </w:tr>
      <w:tr w:rsidR="00041089" w:rsidRPr="00371691" w14:paraId="05AE8B44" w14:textId="77777777" w:rsidTr="00EF2F4E">
        <w:tc>
          <w:tcPr>
            <w:tcW w:w="4564" w:type="dxa"/>
            <w:vMerge/>
          </w:tcPr>
          <w:p w14:paraId="501975E8" w14:textId="77777777" w:rsidR="00041089" w:rsidRPr="00371691" w:rsidRDefault="00041089" w:rsidP="00EF2F4E"/>
        </w:tc>
        <w:tc>
          <w:tcPr>
            <w:tcW w:w="4565" w:type="dxa"/>
            <w:tcBorders>
              <w:bottom w:val="single" w:sz="4" w:space="0" w:color="auto"/>
            </w:tcBorders>
          </w:tcPr>
          <w:p w14:paraId="7BCD1514" w14:textId="77777777" w:rsidR="00041089" w:rsidRPr="00371691" w:rsidRDefault="00041089" w:rsidP="00EF2F4E">
            <w:r w:rsidRPr="00371691">
              <w:fldChar w:fldCharType="begin">
                <w:ffData>
                  <w:name w:val="Söndag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öndag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13"/>
            <w:r w:rsidRPr="00371691">
              <w:t xml:space="preserve"> Söndag – Måndag</w:t>
            </w:r>
          </w:p>
        </w:tc>
      </w:tr>
      <w:tr w:rsidR="00041089" w:rsidRPr="00371691" w14:paraId="621A1408" w14:textId="77777777" w:rsidTr="00EF2F4E">
        <w:tc>
          <w:tcPr>
            <w:tcW w:w="9129" w:type="dxa"/>
            <w:gridSpan w:val="2"/>
            <w:tcBorders>
              <w:bottom w:val="nil"/>
            </w:tcBorders>
          </w:tcPr>
          <w:p w14:paraId="142171DE" w14:textId="77777777" w:rsidR="00041089" w:rsidRPr="00371691" w:rsidRDefault="00041089" w:rsidP="00EF2F4E">
            <w:r w:rsidRPr="00371691">
              <w:fldChar w:fldCharType="begin">
                <w:ffData>
                  <w:name w:val="Dubbelru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Dubbelrum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14"/>
            <w:r w:rsidRPr="00371691">
              <w:t xml:space="preserve"> Jag kan tänka mig att bo i dubbelrum tillsammans med </w:t>
            </w:r>
            <w:r w:rsidRPr="00371691">
              <w:fldChar w:fldCharType="begin">
                <w:ffData>
                  <w:name w:val="Sammanboende"/>
                  <w:enabled/>
                  <w:calcOnExit w:val="0"/>
                  <w:textInput/>
                </w:ffData>
              </w:fldChar>
            </w:r>
            <w:bookmarkStart w:id="15" w:name="Sammanboende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fldChar w:fldCharType="end"/>
            </w:r>
            <w:bookmarkEnd w:id="15"/>
          </w:p>
        </w:tc>
      </w:tr>
      <w:tr w:rsidR="00041089" w:rsidRPr="00371691" w14:paraId="3DA7833E" w14:textId="77777777" w:rsidTr="00EF2F4E">
        <w:tc>
          <w:tcPr>
            <w:tcW w:w="9129" w:type="dxa"/>
            <w:gridSpan w:val="2"/>
            <w:tcBorders>
              <w:top w:val="nil"/>
              <w:bottom w:val="nil"/>
            </w:tcBorders>
          </w:tcPr>
          <w:p w14:paraId="1D7F7490" w14:textId="77777777" w:rsidR="00041089" w:rsidRPr="00371691" w:rsidRDefault="00041089" w:rsidP="00EF2F4E">
            <w:r w:rsidRPr="00371691">
              <w:fldChar w:fldCharType="begin">
                <w:ffData>
                  <w:name w:val="Enkelrum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6" w:name="Enkelrum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16"/>
            <w:r w:rsidRPr="00371691">
              <w:t xml:space="preserve"> Jag önskar bo i enkelrum</w:t>
            </w:r>
          </w:p>
        </w:tc>
      </w:tr>
      <w:tr w:rsidR="00041089" w:rsidRPr="00371691" w14:paraId="0AA9C842" w14:textId="77777777" w:rsidTr="00EF2F4E">
        <w:tc>
          <w:tcPr>
            <w:tcW w:w="9129" w:type="dxa"/>
            <w:gridSpan w:val="2"/>
            <w:tcBorders>
              <w:bottom w:val="nil"/>
            </w:tcBorders>
          </w:tcPr>
          <w:p w14:paraId="5E62AD93" w14:textId="77777777" w:rsidR="00041089" w:rsidRPr="00371691" w:rsidRDefault="00041089" w:rsidP="00EF2F4E">
            <w:pPr>
              <w:pStyle w:val="Ledtext"/>
            </w:pPr>
            <w:r w:rsidRPr="00371691">
              <w:t>Övriga upplysningar</w:t>
            </w:r>
          </w:p>
        </w:tc>
      </w:tr>
      <w:tr w:rsidR="00041089" w:rsidRPr="00371691" w14:paraId="3B48E71C" w14:textId="77777777" w:rsidTr="00EF2F4E">
        <w:tc>
          <w:tcPr>
            <w:tcW w:w="9129" w:type="dxa"/>
            <w:gridSpan w:val="2"/>
            <w:tcBorders>
              <w:top w:val="nil"/>
            </w:tcBorders>
          </w:tcPr>
          <w:p w14:paraId="2E743603" w14:textId="77777777" w:rsidR="00041089" w:rsidRPr="00371691" w:rsidRDefault="000C78D7" w:rsidP="00EF2F4E">
            <w:r w:rsidRPr="00371691">
              <w:fldChar w:fldCharType="begin">
                <w:ffData>
                  <w:name w:val="Sammanboende"/>
                  <w:enabled/>
                  <w:calcOnExit w:val="0"/>
                  <w:textInput/>
                </w:ffData>
              </w:fldChar>
            </w:r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fldChar w:fldCharType="end"/>
            </w:r>
          </w:p>
        </w:tc>
      </w:tr>
    </w:tbl>
    <w:p w14:paraId="76D6E4BA" w14:textId="77777777" w:rsidR="00041089" w:rsidRPr="00371691" w:rsidRDefault="00041089" w:rsidP="00041089">
      <w:pPr>
        <w:pStyle w:val="Heading1"/>
      </w:pPr>
      <w:r w:rsidRPr="00371691">
        <w:t>Måltider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43"/>
        <w:gridCol w:w="1521"/>
        <w:gridCol w:w="1522"/>
        <w:gridCol w:w="1521"/>
        <w:gridCol w:w="1522"/>
      </w:tblGrid>
      <w:tr w:rsidR="00041089" w:rsidRPr="00371691" w14:paraId="658D2096" w14:textId="77777777" w:rsidTr="00EF2F4E">
        <w:tc>
          <w:tcPr>
            <w:tcW w:w="3043" w:type="dxa"/>
            <w:tcBorders>
              <w:top w:val="nil"/>
              <w:left w:val="nil"/>
            </w:tcBorders>
          </w:tcPr>
          <w:p w14:paraId="2D119F52" w14:textId="77777777" w:rsidR="00041089" w:rsidRPr="00371691" w:rsidRDefault="00041089" w:rsidP="00EF2F4E"/>
        </w:tc>
        <w:tc>
          <w:tcPr>
            <w:tcW w:w="1521" w:type="dxa"/>
          </w:tcPr>
          <w:p w14:paraId="1819C80F" w14:textId="77777777" w:rsidR="00041089" w:rsidRPr="00371691" w:rsidRDefault="00041089" w:rsidP="00EF2F4E"/>
        </w:tc>
        <w:tc>
          <w:tcPr>
            <w:tcW w:w="1522" w:type="dxa"/>
          </w:tcPr>
          <w:p w14:paraId="301CB4ED" w14:textId="77777777" w:rsidR="00041089" w:rsidRPr="00371691" w:rsidRDefault="00041089" w:rsidP="00EF2F4E"/>
        </w:tc>
        <w:tc>
          <w:tcPr>
            <w:tcW w:w="1521" w:type="dxa"/>
          </w:tcPr>
          <w:p w14:paraId="5855BAE4" w14:textId="77777777" w:rsidR="00041089" w:rsidRPr="00371691" w:rsidRDefault="00041089" w:rsidP="00EF2F4E">
            <w:r w:rsidRPr="00371691">
              <w:t>Lördag</w:t>
            </w:r>
          </w:p>
        </w:tc>
        <w:tc>
          <w:tcPr>
            <w:tcW w:w="1522" w:type="dxa"/>
          </w:tcPr>
          <w:p w14:paraId="6BEFB203" w14:textId="77777777" w:rsidR="00041089" w:rsidRPr="00371691" w:rsidRDefault="00041089" w:rsidP="00EF2F4E">
            <w:r w:rsidRPr="00371691">
              <w:t>Söndag</w:t>
            </w:r>
          </w:p>
        </w:tc>
      </w:tr>
      <w:tr w:rsidR="00041089" w:rsidRPr="00371691" w14:paraId="30EEBEAE" w14:textId="77777777" w:rsidTr="00EF2F4E">
        <w:tc>
          <w:tcPr>
            <w:tcW w:w="3043" w:type="dxa"/>
          </w:tcPr>
          <w:p w14:paraId="7228124D" w14:textId="77777777" w:rsidR="00041089" w:rsidRPr="00371691" w:rsidRDefault="00041089" w:rsidP="00EF2F4E">
            <w:r w:rsidRPr="00371691">
              <w:t>Jag vill ha lunch</w:t>
            </w:r>
          </w:p>
        </w:tc>
        <w:tc>
          <w:tcPr>
            <w:tcW w:w="1521" w:type="dxa"/>
          </w:tcPr>
          <w:p w14:paraId="0652FED3" w14:textId="77777777" w:rsidR="00041089" w:rsidRPr="00371691" w:rsidRDefault="00041089" w:rsidP="00EF2F4E"/>
        </w:tc>
        <w:tc>
          <w:tcPr>
            <w:tcW w:w="1522" w:type="dxa"/>
          </w:tcPr>
          <w:p w14:paraId="39069907" w14:textId="77777777" w:rsidR="00041089" w:rsidRPr="00371691" w:rsidRDefault="00041089" w:rsidP="00EF2F4E"/>
        </w:tc>
        <w:tc>
          <w:tcPr>
            <w:tcW w:w="1521" w:type="dxa"/>
          </w:tcPr>
          <w:p w14:paraId="4D297A1C" w14:textId="77777777" w:rsidR="00041089" w:rsidRPr="00371691" w:rsidRDefault="00041089" w:rsidP="00EF2F4E">
            <w:r w:rsidRPr="00371691">
              <w:fldChar w:fldCharType="begin">
                <w:ffData>
                  <w:name w:val="LunchLördag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7" w:name="LunchLördag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17"/>
          </w:p>
        </w:tc>
        <w:tc>
          <w:tcPr>
            <w:tcW w:w="1522" w:type="dxa"/>
          </w:tcPr>
          <w:p w14:paraId="4B3E5279" w14:textId="77777777" w:rsidR="00041089" w:rsidRPr="00371691" w:rsidRDefault="00041089" w:rsidP="00EF2F4E">
            <w:r w:rsidRPr="00371691">
              <w:fldChar w:fldCharType="begin">
                <w:ffData>
                  <w:name w:val="LunchSöndag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8" w:name="LunchSöndag"/>
            <w:r w:rsidRPr="00371691">
              <w:instrText xml:space="preserve"> FORMCHECKBOX </w:instrText>
            </w:r>
            <w:r w:rsidRPr="00371691">
              <w:fldChar w:fldCharType="separate"/>
            </w:r>
            <w:r w:rsidRPr="00371691">
              <w:fldChar w:fldCharType="end"/>
            </w:r>
            <w:bookmarkEnd w:id="18"/>
          </w:p>
        </w:tc>
      </w:tr>
      <w:tr w:rsidR="00041089" w:rsidRPr="00371691" w14:paraId="2C682A6F" w14:textId="77777777" w:rsidTr="00EF2F4E">
        <w:tc>
          <w:tcPr>
            <w:tcW w:w="9129" w:type="dxa"/>
            <w:gridSpan w:val="5"/>
            <w:tcBorders>
              <w:bottom w:val="nil"/>
            </w:tcBorders>
          </w:tcPr>
          <w:p w14:paraId="5215E111" w14:textId="77777777" w:rsidR="00041089" w:rsidRPr="00371691" w:rsidRDefault="00041089" w:rsidP="00EF2F4E">
            <w:pPr>
              <w:pStyle w:val="Ledtext"/>
            </w:pPr>
            <w:r w:rsidRPr="00371691">
              <w:t>Övriga upplysningar, om du behöver särskild mat på grund av t.ex. matallergi</w:t>
            </w:r>
          </w:p>
        </w:tc>
      </w:tr>
      <w:tr w:rsidR="00041089" w:rsidRPr="00371691" w14:paraId="6EA8F230" w14:textId="77777777" w:rsidTr="00EF2F4E">
        <w:tc>
          <w:tcPr>
            <w:tcW w:w="9129" w:type="dxa"/>
            <w:gridSpan w:val="5"/>
            <w:tcBorders>
              <w:top w:val="nil"/>
            </w:tcBorders>
          </w:tcPr>
          <w:p w14:paraId="3330B553" w14:textId="77777777" w:rsidR="00041089" w:rsidRPr="00371691" w:rsidRDefault="00041089" w:rsidP="00EF2F4E">
            <w:r w:rsidRPr="00371691">
              <w:fldChar w:fldCharType="begin">
                <w:ffData>
                  <w:name w:val="MåltiderÖvrigaUpplys"/>
                  <w:enabled/>
                  <w:calcOnExit w:val="0"/>
                  <w:statusText w:type="text" w:val="Här kan du skriva ifall du har några speciella önskemål"/>
                  <w:textInput/>
                </w:ffData>
              </w:fldChar>
            </w:r>
            <w:bookmarkStart w:id="19" w:name="MåltiderÖvrigaUpplys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t> </w:t>
            </w:r>
            <w:r w:rsidRPr="00371691">
              <w:fldChar w:fldCharType="end"/>
            </w:r>
            <w:bookmarkEnd w:id="19"/>
          </w:p>
        </w:tc>
      </w:tr>
    </w:tbl>
    <w:p w14:paraId="62600EC0" w14:textId="77777777" w:rsidR="00041089" w:rsidRPr="00371691" w:rsidRDefault="00041089" w:rsidP="00041089">
      <w:pPr>
        <w:pStyle w:val="Heading1"/>
      </w:pPr>
      <w:r w:rsidRPr="00371691">
        <w:t>Underskrift</w:t>
      </w:r>
    </w:p>
    <w:p w14:paraId="1A22CA92" w14:textId="3D3A8E5B" w:rsidR="00041089" w:rsidRPr="00371691" w:rsidRDefault="00041089" w:rsidP="00041089">
      <w:pPr>
        <w:pStyle w:val="Ledtext"/>
      </w:pPr>
      <w:r w:rsidRPr="00371691">
        <w:t xml:space="preserve">Jag godkänner härmed att mina personuppgifter registreras i tävlingsarrangörens dataregister samt att arrangören inom ramen för sin verksamhet offentliggör namnuppgifterna, oavsett </w:t>
      </w:r>
      <w:r w:rsidR="00EC31B2" w:rsidRPr="00371691">
        <w:t>medieform</w:t>
      </w:r>
      <w:r w:rsidRPr="00371691">
        <w:t>.</w:t>
      </w:r>
    </w:p>
    <w:p w14:paraId="43C20F51" w14:textId="77777777" w:rsidR="00041089" w:rsidRDefault="00041089" w:rsidP="00041089"/>
    <w:p w14:paraId="06D26CD2" w14:textId="77777777" w:rsidR="00041089" w:rsidRDefault="000C78D7" w:rsidP="00041089">
      <w:r w:rsidRPr="00371691">
        <w:fldChar w:fldCharType="begin">
          <w:ffData>
            <w:name w:val="Sammanboende"/>
            <w:enabled/>
            <w:calcOnExit w:val="0"/>
            <w:textInput/>
          </w:ffData>
        </w:fldChar>
      </w:r>
      <w:r w:rsidRPr="00371691">
        <w:instrText xml:space="preserve"> FORMTEXT </w:instrText>
      </w:r>
      <w:r w:rsidRPr="00371691">
        <w:fldChar w:fldCharType="separate"/>
      </w:r>
      <w:r w:rsidRPr="00371691">
        <w:t> </w:t>
      </w:r>
      <w:r w:rsidRPr="00371691">
        <w:t> </w:t>
      </w:r>
      <w:r w:rsidRPr="00371691">
        <w:t> </w:t>
      </w:r>
      <w:r w:rsidRPr="00371691">
        <w:t> </w:t>
      </w:r>
      <w:r w:rsidRPr="00371691">
        <w:t> </w:t>
      </w:r>
      <w:r w:rsidRPr="00371691">
        <w:fldChar w:fldCharType="end"/>
      </w:r>
    </w:p>
    <w:p w14:paraId="51A57853" w14:textId="77777777" w:rsidR="00041089" w:rsidRDefault="00041089" w:rsidP="00041089"/>
    <w:p w14:paraId="5405DF4B" w14:textId="77777777" w:rsidR="00041089" w:rsidRPr="00371691" w:rsidRDefault="00041089" w:rsidP="00041089"/>
    <w:tbl>
      <w:tblPr>
        <w:tblW w:w="9129" w:type="dxa"/>
        <w:tblBorders>
          <w:top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041089" w:rsidRPr="00371691" w14:paraId="2730EEF1" w14:textId="77777777" w:rsidTr="00EF2F4E">
        <w:tc>
          <w:tcPr>
            <w:tcW w:w="4564" w:type="dxa"/>
          </w:tcPr>
          <w:p w14:paraId="0054239B" w14:textId="77777777" w:rsidR="00041089" w:rsidRPr="00371691" w:rsidRDefault="00041089" w:rsidP="00EF2F4E">
            <w:r w:rsidRPr="00371691">
              <w:t>Skicka in den ifyllda svarsblanketten till:</w:t>
            </w:r>
          </w:p>
          <w:p w14:paraId="36E69F3E" w14:textId="77777777" w:rsidR="00041089" w:rsidRPr="00371691" w:rsidRDefault="00041089" w:rsidP="00EF2F4E">
            <w:r w:rsidRPr="00371691">
              <w:t xml:space="preserve">Senast den </w:t>
            </w:r>
            <w:r w:rsidRPr="00371691">
              <w:fldChar w:fldCharType="begin">
                <w:ffData>
                  <w:name w:val="SvarsDatum"/>
                  <w:enabled/>
                  <w:calcOnExit w:val="0"/>
                  <w:statusText w:type="text" w:val="Ange datum när svaret senast ska skickas in"/>
                  <w:textInput>
                    <w:default w:val="[senaste datum för svar]"/>
                  </w:textInput>
                </w:ffData>
              </w:fldChar>
            </w:r>
            <w:bookmarkStart w:id="20" w:name="SvarsDatum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[senaste datum för svar]</w:t>
            </w:r>
            <w:r w:rsidRPr="00371691">
              <w:fldChar w:fldCharType="end"/>
            </w:r>
            <w:bookmarkEnd w:id="20"/>
          </w:p>
          <w:p w14:paraId="4877CE43" w14:textId="77777777" w:rsidR="00041089" w:rsidRPr="00371691" w:rsidRDefault="00041089" w:rsidP="00EF2F4E"/>
        </w:tc>
        <w:tc>
          <w:tcPr>
            <w:tcW w:w="4565" w:type="dxa"/>
          </w:tcPr>
          <w:p w14:paraId="3730C62B" w14:textId="77777777" w:rsidR="00041089" w:rsidRPr="00371691" w:rsidRDefault="00041089" w:rsidP="00EF2F4E">
            <w:r w:rsidRPr="00371691">
              <w:fldChar w:fldCharType="begin">
                <w:ffData>
                  <w:name w:val="KontaktNamn"/>
                  <w:enabled/>
                  <w:calcOnExit w:val="0"/>
                  <w:textInput>
                    <w:default w:val="[namn]"/>
                  </w:textInput>
                </w:ffData>
              </w:fldChar>
            </w:r>
            <w:bookmarkStart w:id="21" w:name="KontaktNamn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[namn]</w:t>
            </w:r>
            <w:r w:rsidRPr="00371691">
              <w:fldChar w:fldCharType="end"/>
            </w:r>
            <w:bookmarkEnd w:id="21"/>
          </w:p>
          <w:p w14:paraId="652F33B0" w14:textId="77777777" w:rsidR="00041089" w:rsidRPr="00371691" w:rsidRDefault="007937D4" w:rsidP="00EF2F4E">
            <w:r>
              <w:fldChar w:fldCharType="begin">
                <w:ffData>
                  <w:name w:val="KontaktTel"/>
                  <w:enabled/>
                  <w:calcOnExit w:val="0"/>
                  <w:textInput>
                    <w:default w:val="[telefon / mobil]"/>
                  </w:textInput>
                </w:ffData>
              </w:fldChar>
            </w:r>
            <w:bookmarkStart w:id="22" w:name="KontaktTe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[telefon / mobil]</w:t>
            </w:r>
            <w:r>
              <w:fldChar w:fldCharType="end"/>
            </w:r>
            <w:bookmarkEnd w:id="22"/>
          </w:p>
          <w:p w14:paraId="5EDEDF7F" w14:textId="77777777" w:rsidR="00041089" w:rsidRPr="00371691" w:rsidRDefault="00041089" w:rsidP="00EF2F4E">
            <w:r w:rsidRPr="00371691">
              <w:fldChar w:fldCharType="begin">
                <w:ffData>
                  <w:name w:val="KontaktEpost"/>
                  <w:enabled/>
                  <w:calcOnExit w:val="0"/>
                  <w:textInput>
                    <w:default w:val="[epost]"/>
                  </w:textInput>
                </w:ffData>
              </w:fldChar>
            </w:r>
            <w:bookmarkStart w:id="23" w:name="KontaktEpost"/>
            <w:r w:rsidRPr="00371691">
              <w:instrText xml:space="preserve"> FORMTEXT </w:instrText>
            </w:r>
            <w:r w:rsidRPr="00371691">
              <w:fldChar w:fldCharType="separate"/>
            </w:r>
            <w:r w:rsidRPr="00371691">
              <w:t>[epost]</w:t>
            </w:r>
            <w:r w:rsidRPr="00371691">
              <w:fldChar w:fldCharType="end"/>
            </w:r>
            <w:bookmarkEnd w:id="23"/>
          </w:p>
        </w:tc>
      </w:tr>
    </w:tbl>
    <w:p w14:paraId="1B4B6B4B" w14:textId="77777777" w:rsidR="008E5AFE" w:rsidRPr="00B301EA" w:rsidRDefault="008E5AFE" w:rsidP="00A90BD4"/>
    <w:sectPr w:rsidR="008E5AFE" w:rsidRPr="00B301EA" w:rsidSect="00993DF7">
      <w:headerReference w:type="default" r:id="rId11"/>
      <w:footerReference w:type="default" r:id="rId12"/>
      <w:pgSz w:w="11906" w:h="16838"/>
      <w:pgMar w:top="993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CFCB0" w14:textId="77777777" w:rsidR="00B110E7" w:rsidRDefault="00B110E7" w:rsidP="003F3A29">
      <w:pPr>
        <w:spacing w:line="240" w:lineRule="auto"/>
      </w:pPr>
      <w:r>
        <w:separator/>
      </w:r>
    </w:p>
  </w:endnote>
  <w:endnote w:type="continuationSeparator" w:id="0">
    <w:p w14:paraId="05E0EF7B" w14:textId="77777777" w:rsidR="00B110E7" w:rsidRDefault="00B110E7" w:rsidP="003F3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D3A58" w14:textId="77777777" w:rsidR="008775E7" w:rsidRDefault="008775E7" w:rsidP="008775E7">
    <w:pPr>
      <w:pStyle w:val="NoSpacing"/>
      <w:pBdr>
        <w:top w:val="single" w:sz="4" w:space="1" w:color="auto"/>
      </w:pBdr>
      <w:tabs>
        <w:tab w:val="right" w:pos="9072"/>
      </w:tabs>
    </w:pPr>
    <w:r>
      <w:t>Svenska Konståkningsförbundet / Tävlingskommittén</w:t>
    </w:r>
    <w:r>
      <w:tab/>
      <w:t xml:space="preserve">Sid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av </w:t>
    </w:r>
    <w:fldSimple w:instr="NUMPAGES   \* MERGEFORMAT">
      <w:r>
        <w:t>1</w:t>
      </w:r>
    </w:fldSimple>
  </w:p>
  <w:p w14:paraId="4B0407F4" w14:textId="77777777" w:rsidR="008775E7" w:rsidRDefault="008775E7" w:rsidP="008775E7">
    <w:pPr>
      <w:pStyle w:val="NoSpacing"/>
    </w:pPr>
    <w:r>
      <w:t>Svarsblankett Tekniska funktionärer / Bedömare</w:t>
    </w:r>
  </w:p>
  <w:p w14:paraId="1E9EB5F6" w14:textId="50745BCD" w:rsidR="008775E7" w:rsidRPr="008775E7" w:rsidRDefault="008775E7" w:rsidP="00622729">
    <w:pPr>
      <w:pStyle w:val="NoSpacing"/>
    </w:pPr>
    <w:r>
      <w:t>202</w:t>
    </w:r>
    <w:r w:rsidR="00596619">
      <w:t>6</w:t>
    </w:r>
    <w:r>
      <w:t>-</w:t>
    </w:r>
    <w:r w:rsidR="00A90BD4">
      <w:t>08</w:t>
    </w:r>
    <w:r>
      <w:t>-</w:t>
    </w:r>
    <w:r w:rsidR="00A90BD4"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3942" w14:textId="77777777" w:rsidR="00B110E7" w:rsidRDefault="00B110E7" w:rsidP="003F3A29">
      <w:pPr>
        <w:spacing w:line="240" w:lineRule="auto"/>
      </w:pPr>
      <w:r>
        <w:separator/>
      </w:r>
    </w:p>
  </w:footnote>
  <w:footnote w:type="continuationSeparator" w:id="0">
    <w:p w14:paraId="1F7EF839" w14:textId="77777777" w:rsidR="00B110E7" w:rsidRDefault="00B110E7" w:rsidP="003F3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58AE" w14:textId="77777777" w:rsidR="007D7810" w:rsidRPr="007D7810" w:rsidRDefault="008F252B" w:rsidP="007937D4">
    <w:r>
      <w:rPr>
        <w:noProof/>
        <w:lang w:eastAsia="sv-SE"/>
      </w:rPr>
      <w:drawing>
        <wp:anchor distT="0" distB="0" distL="114300" distR="114300" simplePos="0" relativeHeight="251657728" behindDoc="0" locked="0" layoutInCell="1" allowOverlap="1" wp14:anchorId="6893DFF9" wp14:editId="0C043A30">
          <wp:simplePos x="0" y="0"/>
          <wp:positionH relativeFrom="page">
            <wp:posOffset>574040</wp:posOffset>
          </wp:positionH>
          <wp:positionV relativeFrom="page">
            <wp:posOffset>478790</wp:posOffset>
          </wp:positionV>
          <wp:extent cx="987425" cy="971550"/>
          <wp:effectExtent l="0" t="0" r="3175" b="0"/>
          <wp:wrapSquare wrapText="bothSides"/>
          <wp:docPr id="1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84F"/>
    <w:multiLevelType w:val="hybridMultilevel"/>
    <w:tmpl w:val="B7BEA676"/>
    <w:lvl w:ilvl="0" w:tplc="443C151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7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181j+KE9Bi8/vWXSHorhHFzePLrZ2gZERSIcTEfekzxIcFVpLzr1bMbNwUXqbbgoRpOBJ3HQEoKKjq9J3shrg==" w:salt="xQDFBlnyu0ycQtLjoHHd5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810"/>
    <w:rsid w:val="00021896"/>
    <w:rsid w:val="000237BF"/>
    <w:rsid w:val="00041089"/>
    <w:rsid w:val="00042511"/>
    <w:rsid w:val="000C78D7"/>
    <w:rsid w:val="001A525A"/>
    <w:rsid w:val="00273E50"/>
    <w:rsid w:val="002878CC"/>
    <w:rsid w:val="0032131E"/>
    <w:rsid w:val="003917DF"/>
    <w:rsid w:val="003E52B2"/>
    <w:rsid w:val="003F3A29"/>
    <w:rsid w:val="004815B9"/>
    <w:rsid w:val="004A6FB6"/>
    <w:rsid w:val="004C7BFB"/>
    <w:rsid w:val="00565B81"/>
    <w:rsid w:val="00565D25"/>
    <w:rsid w:val="00596619"/>
    <w:rsid w:val="005A007B"/>
    <w:rsid w:val="005A5CB8"/>
    <w:rsid w:val="00622729"/>
    <w:rsid w:val="0066392C"/>
    <w:rsid w:val="006719FA"/>
    <w:rsid w:val="006A273B"/>
    <w:rsid w:val="006D2A23"/>
    <w:rsid w:val="00726CD3"/>
    <w:rsid w:val="00780A00"/>
    <w:rsid w:val="007937D4"/>
    <w:rsid w:val="007A0004"/>
    <w:rsid w:val="007C4E51"/>
    <w:rsid w:val="007D7810"/>
    <w:rsid w:val="0084348A"/>
    <w:rsid w:val="008775E7"/>
    <w:rsid w:val="008D36EC"/>
    <w:rsid w:val="008E5AFE"/>
    <w:rsid w:val="008F252B"/>
    <w:rsid w:val="00911198"/>
    <w:rsid w:val="00927608"/>
    <w:rsid w:val="009427D0"/>
    <w:rsid w:val="0098070A"/>
    <w:rsid w:val="009909A0"/>
    <w:rsid w:val="00993DF7"/>
    <w:rsid w:val="009F130F"/>
    <w:rsid w:val="00A04159"/>
    <w:rsid w:val="00A65DBD"/>
    <w:rsid w:val="00A90BD4"/>
    <w:rsid w:val="00AE35C3"/>
    <w:rsid w:val="00B110E7"/>
    <w:rsid w:val="00B301EA"/>
    <w:rsid w:val="00B55FE8"/>
    <w:rsid w:val="00B67397"/>
    <w:rsid w:val="00B752B4"/>
    <w:rsid w:val="00BE6BF1"/>
    <w:rsid w:val="00C3324C"/>
    <w:rsid w:val="00C54ECC"/>
    <w:rsid w:val="00CF71EA"/>
    <w:rsid w:val="00D17610"/>
    <w:rsid w:val="00D30E0D"/>
    <w:rsid w:val="00D95912"/>
    <w:rsid w:val="00DE3FD0"/>
    <w:rsid w:val="00E81A29"/>
    <w:rsid w:val="00EC31B2"/>
    <w:rsid w:val="00EF2F4E"/>
    <w:rsid w:val="00F60DFD"/>
    <w:rsid w:val="00FB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05EBE"/>
  <w15:chartTrackingRefBased/>
  <w15:docId w15:val="{DA948C60-234E-4A36-88C2-B3D93069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089"/>
    <w:pPr>
      <w:spacing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1EA"/>
    <w:pPr>
      <w:keepNext/>
      <w:keepLines/>
      <w:spacing w:before="240"/>
      <w:outlineLvl w:val="0"/>
    </w:pPr>
    <w:rPr>
      <w:rFonts w:ascii="Calibri Light" w:eastAsia="Times New Roman" w:hAnsi="Calibri Light"/>
      <w:color w:val="00388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1EA"/>
    <w:pPr>
      <w:keepNext/>
      <w:keepLines/>
      <w:spacing w:before="40"/>
      <w:outlineLvl w:val="1"/>
    </w:pPr>
    <w:rPr>
      <w:rFonts w:ascii="Calibri Light" w:eastAsia="Times New Roman" w:hAnsi="Calibri Light"/>
      <w:color w:val="0038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1EA"/>
    <w:pPr>
      <w:keepNext/>
      <w:keepLines/>
      <w:spacing w:before="40"/>
      <w:outlineLvl w:val="2"/>
    </w:pPr>
    <w:rPr>
      <w:rFonts w:ascii="Calibri Light" w:eastAsia="Times New Roman" w:hAnsi="Calibri Light"/>
      <w:color w:val="00388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A2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A29"/>
  </w:style>
  <w:style w:type="paragraph" w:styleId="Footer">
    <w:name w:val="footer"/>
    <w:basedOn w:val="Normal"/>
    <w:link w:val="FooterChar"/>
    <w:uiPriority w:val="99"/>
    <w:unhideWhenUsed/>
    <w:rsid w:val="003F3A2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A29"/>
  </w:style>
  <w:style w:type="character" w:customStyle="1" w:styleId="Heading1Char">
    <w:name w:val="Heading 1 Char"/>
    <w:link w:val="Heading1"/>
    <w:uiPriority w:val="9"/>
    <w:rsid w:val="00B301EA"/>
    <w:rPr>
      <w:rFonts w:ascii="Calibri Light" w:eastAsia="Times New Roman" w:hAnsi="Calibri Light" w:cs="Times New Roman"/>
      <w:color w:val="003882"/>
      <w:sz w:val="32"/>
      <w:szCs w:val="32"/>
    </w:rPr>
  </w:style>
  <w:style w:type="character" w:customStyle="1" w:styleId="Heading2Char">
    <w:name w:val="Heading 2 Char"/>
    <w:link w:val="Heading2"/>
    <w:uiPriority w:val="9"/>
    <w:rsid w:val="00B301EA"/>
    <w:rPr>
      <w:rFonts w:ascii="Calibri Light" w:eastAsia="Times New Roman" w:hAnsi="Calibri Light" w:cs="Times New Roman"/>
      <w:color w:val="003882"/>
      <w:sz w:val="26"/>
      <w:szCs w:val="26"/>
    </w:rPr>
  </w:style>
  <w:style w:type="paragraph" w:styleId="ListParagraph">
    <w:name w:val="List Paragraph"/>
    <w:basedOn w:val="Normal"/>
    <w:uiPriority w:val="34"/>
    <w:rsid w:val="000237BF"/>
    <w:pPr>
      <w:ind w:left="720"/>
      <w:contextualSpacing/>
    </w:pPr>
  </w:style>
  <w:style w:type="character" w:customStyle="1" w:styleId="Heading3Char">
    <w:name w:val="Heading 3 Char"/>
    <w:link w:val="Heading3"/>
    <w:uiPriority w:val="9"/>
    <w:semiHidden/>
    <w:rsid w:val="00B301EA"/>
    <w:rPr>
      <w:rFonts w:ascii="Calibri Light" w:eastAsia="Times New Roman" w:hAnsi="Calibri Light" w:cs="Times New Roman"/>
      <w:color w:val="003882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301EA"/>
    <w:pPr>
      <w:spacing w:line="240" w:lineRule="auto"/>
      <w:contextualSpacing/>
    </w:pPr>
    <w:rPr>
      <w:rFonts w:ascii="Calibri Light" w:eastAsia="Times New Roman" w:hAnsi="Calibri Light"/>
      <w:color w:val="003882"/>
      <w:spacing w:val="-10"/>
      <w:kern w:val="28"/>
      <w:sz w:val="96"/>
      <w:szCs w:val="56"/>
    </w:rPr>
  </w:style>
  <w:style w:type="character" w:customStyle="1" w:styleId="TitleChar">
    <w:name w:val="Title Char"/>
    <w:link w:val="Title"/>
    <w:uiPriority w:val="10"/>
    <w:rsid w:val="00B301EA"/>
    <w:rPr>
      <w:rFonts w:ascii="Calibri Light" w:eastAsia="Times New Roman" w:hAnsi="Calibri Light" w:cs="Times New Roman"/>
      <w:color w:val="003882"/>
      <w:spacing w:val="-1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1EA"/>
    <w:pPr>
      <w:numPr>
        <w:ilvl w:val="1"/>
      </w:numPr>
    </w:pPr>
    <w:rPr>
      <w:rFonts w:eastAsia="Times New Roman"/>
      <w:color w:val="003882"/>
      <w:spacing w:val="15"/>
    </w:rPr>
  </w:style>
  <w:style w:type="character" w:customStyle="1" w:styleId="SubtitleChar">
    <w:name w:val="Subtitle Char"/>
    <w:link w:val="Subtitle"/>
    <w:uiPriority w:val="11"/>
    <w:rsid w:val="00B301EA"/>
    <w:rPr>
      <w:rFonts w:eastAsia="Times New Roman"/>
      <w:color w:val="003882"/>
      <w:spacing w:val="15"/>
    </w:rPr>
  </w:style>
  <w:style w:type="paragraph" w:customStyle="1" w:styleId="Ledtext">
    <w:name w:val="Ledtext"/>
    <w:basedOn w:val="Normal"/>
    <w:link w:val="LedtextChar"/>
    <w:qFormat/>
    <w:rsid w:val="00041089"/>
    <w:pPr>
      <w:spacing w:line="240" w:lineRule="auto"/>
    </w:pPr>
    <w:rPr>
      <w:sz w:val="18"/>
    </w:rPr>
  </w:style>
  <w:style w:type="character" w:customStyle="1" w:styleId="LedtextChar">
    <w:name w:val="Ledtext Char"/>
    <w:link w:val="Ledtext"/>
    <w:rsid w:val="00041089"/>
    <w:rPr>
      <w:rFonts w:ascii="Calibri" w:eastAsia="Calibri" w:hAnsi="Calibri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0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1089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8775E7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8775E7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E3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FD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FD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\OneDrive\SKF\Mallar\SKF%20Brevmall_svensk_2016_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d1164c-8a11-4677-9289-88f067c220d2" xsi:nil="true"/>
    <Date xmlns="55d1164c-8a11-4677-9289-88f067c220d2" xsi:nil="true"/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6" ma:contentTypeDescription="Skapa ett nytt dokument." ma:contentTypeScope="" ma:versionID="fac2836f992e3b2e189ae6927c486b77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95901296cf0a2b02037ab1af6a99f716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A5BF5D-BA09-4923-B7CD-D3AE1C157519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customXml/itemProps2.xml><?xml version="1.0" encoding="utf-8"?>
<ds:datastoreItem xmlns:ds="http://schemas.openxmlformats.org/officeDocument/2006/customXml" ds:itemID="{BCF75ECD-F1FC-4036-88FB-673A3D480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BD2AA4-D47D-48BB-8F2B-6A1CD00271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9FD10F-928A-4E75-846E-3E65A4AD3C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SKF Brevmall_svensk_2016_NY.dotx</Template>
  <TotalTime>3</TotalTime>
  <Pages>1</Pages>
  <Words>245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Visma IT&amp;C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Dan-Erik Bergström</cp:lastModifiedBy>
  <cp:revision>8</cp:revision>
  <cp:lastPrinted>2017-06-26T21:01:00Z</cp:lastPrinted>
  <dcterms:created xsi:type="dcterms:W3CDTF">2025-08-07T07:48:00Z</dcterms:created>
  <dcterms:modified xsi:type="dcterms:W3CDTF">2026-08-22T15:25:00Z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