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B6FA2" w14:textId="486F7728" w:rsidR="00D7201B" w:rsidRDefault="00D7201B" w:rsidP="00D7201B">
      <w:pPr>
        <w:pStyle w:val="Title"/>
      </w:pPr>
      <w:r>
        <w:t>Arran</w:t>
      </w:r>
      <w:r w:rsidR="003D55CF">
        <w:t xml:space="preserve">görsrapport – </w:t>
      </w:r>
      <w:r w:rsidR="008C59E3">
        <w:t>System 1</w:t>
      </w:r>
    </w:p>
    <w:p w14:paraId="14B65FB0" w14:textId="77777777" w:rsidR="00D7201B" w:rsidRPr="00D7201B" w:rsidRDefault="00D7201B" w:rsidP="00D7201B"/>
    <w:p w14:paraId="3381A181" w14:textId="1C24EDBA" w:rsidR="00D7201B" w:rsidRDefault="00D7201B" w:rsidP="00D7201B">
      <w:r>
        <w:t>För att ta lärdom, bli bättre arrangörer och för att anordna ännu bättre tävlingar för våra aktiva ber vi er att fylla i ra</w:t>
      </w:r>
      <w:r w:rsidR="00F25705">
        <w:t>pport</w:t>
      </w:r>
      <w:r w:rsidR="000C6B53">
        <w:t>en nedan</w:t>
      </w:r>
      <w:r w:rsidR="00F25705">
        <w:t xml:space="preserve"> och skicka in till ert distriktsförbund (SDF)</w:t>
      </w:r>
      <w:r w:rsidR="00D17D13">
        <w:t xml:space="preserve"> </w:t>
      </w:r>
      <w:r w:rsidR="00D17D13" w:rsidRPr="00D17D13">
        <w:t>med kopia till Svenska Konståkningsförbundets Tävlingskommitté</w:t>
      </w:r>
      <w:r>
        <w:t xml:space="preserve"> 14 dagar efter avslutad tävling.</w:t>
      </w:r>
    </w:p>
    <w:p w14:paraId="0F1D9F0B" w14:textId="77777777" w:rsidR="00D7201B" w:rsidRPr="00D7201B" w:rsidRDefault="00D7201B" w:rsidP="00D7201B">
      <w:pPr>
        <w:pStyle w:val="Heading1"/>
        <w:rPr>
          <w:rFonts w:eastAsia="Times New Roman"/>
        </w:rPr>
      </w:pPr>
      <w:r>
        <w:rPr>
          <w:rFonts w:eastAsia="Times New Roman"/>
        </w:rPr>
        <w:t>Tävling</w:t>
      </w: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564"/>
        <w:gridCol w:w="4565"/>
      </w:tblGrid>
      <w:tr w:rsidR="00D7201B" w:rsidRPr="00D7201B" w14:paraId="17E143DA" w14:textId="77777777" w:rsidTr="00D7201B">
        <w:tc>
          <w:tcPr>
            <w:tcW w:w="4564" w:type="dxa"/>
            <w:tcBorders>
              <w:bottom w:val="nil"/>
            </w:tcBorders>
          </w:tcPr>
          <w:p w14:paraId="7E6B1FEA" w14:textId="77777777" w:rsidR="00D7201B" w:rsidRPr="00D7201B" w:rsidRDefault="00D7201B" w:rsidP="00D7201B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proofErr w:type="spellStart"/>
            <w:r>
              <w:rPr>
                <w:rFonts w:ascii="Calibri" w:eastAsia="Calibri" w:hAnsi="Calibri" w:cs="Times New Roman"/>
                <w:sz w:val="18"/>
              </w:rPr>
              <w:t>Tävlingsnamn</w:t>
            </w:r>
            <w:proofErr w:type="spellEnd"/>
          </w:p>
        </w:tc>
        <w:tc>
          <w:tcPr>
            <w:tcW w:w="4565" w:type="dxa"/>
            <w:tcBorders>
              <w:bottom w:val="nil"/>
            </w:tcBorders>
          </w:tcPr>
          <w:p w14:paraId="6EB459AD" w14:textId="77777777" w:rsidR="00D7201B" w:rsidRPr="00D7201B" w:rsidRDefault="00D7201B" w:rsidP="00D7201B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Arrangör</w:t>
            </w:r>
          </w:p>
        </w:tc>
      </w:tr>
      <w:tr w:rsidR="00D7201B" w:rsidRPr="00D7201B" w14:paraId="13529C9D" w14:textId="77777777" w:rsidTr="00D7201B">
        <w:tc>
          <w:tcPr>
            <w:tcW w:w="4564" w:type="dxa"/>
            <w:tcBorders>
              <w:top w:val="nil"/>
              <w:bottom w:val="single" w:sz="4" w:space="0" w:color="auto"/>
            </w:tcBorders>
          </w:tcPr>
          <w:p w14:paraId="37F4BB5E" w14:textId="77777777" w:rsidR="00D7201B" w:rsidRPr="00D7201B" w:rsidRDefault="00D7201B" w:rsidP="00D7201B">
            <w:pPr>
              <w:spacing w:after="0"/>
              <w:rPr>
                <w:rFonts w:ascii="Calibri" w:eastAsia="Calibri" w:hAnsi="Calibri" w:cs="Times New Roman"/>
              </w:rPr>
            </w:pPr>
            <w:r w:rsidRPr="00D7201B">
              <w:rPr>
                <w:rFonts w:ascii="Calibri" w:eastAsia="Calibri" w:hAnsi="Calibri" w:cs="Times New Roman"/>
              </w:rPr>
              <w:fldChar w:fldCharType="begin">
                <w:ffData>
                  <w:name w:val="Namn"/>
                  <w:enabled/>
                  <w:calcOnExit w:val="0"/>
                  <w:statusText w:type="text" w:val="Skriv ditt namn"/>
                  <w:textInput/>
                </w:ffData>
              </w:fldChar>
            </w:r>
            <w:bookmarkStart w:id="0" w:name="Namn"/>
            <w:r w:rsidRPr="00D7201B">
              <w:rPr>
                <w:rFonts w:ascii="Calibri" w:eastAsia="Calibri" w:hAnsi="Calibri" w:cs="Times New Roman"/>
              </w:rPr>
              <w:instrText xml:space="preserve"> FORMTEXT </w:instrText>
            </w:r>
            <w:r w:rsidRPr="00D7201B">
              <w:rPr>
                <w:rFonts w:ascii="Calibri" w:eastAsia="Calibri" w:hAnsi="Calibri" w:cs="Times New Roman"/>
              </w:rPr>
            </w:r>
            <w:r w:rsidRPr="00D7201B">
              <w:rPr>
                <w:rFonts w:ascii="Calibri" w:eastAsia="Calibri" w:hAnsi="Calibri" w:cs="Times New Roman"/>
              </w:rPr>
              <w:fldChar w:fldCharType="separate"/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fldChar w:fldCharType="end"/>
            </w:r>
            <w:bookmarkEnd w:id="0"/>
          </w:p>
        </w:tc>
        <w:tc>
          <w:tcPr>
            <w:tcW w:w="4565" w:type="dxa"/>
            <w:tcBorders>
              <w:top w:val="nil"/>
              <w:bottom w:val="single" w:sz="4" w:space="0" w:color="auto"/>
            </w:tcBorders>
          </w:tcPr>
          <w:p w14:paraId="42C4CF54" w14:textId="77777777" w:rsidR="00D7201B" w:rsidRPr="00D7201B" w:rsidRDefault="00D7201B" w:rsidP="00D7201B">
            <w:pPr>
              <w:spacing w:after="0"/>
              <w:rPr>
                <w:rFonts w:ascii="Calibri" w:eastAsia="Calibri" w:hAnsi="Calibri" w:cs="Times New Roman"/>
              </w:rPr>
            </w:pPr>
            <w:r w:rsidRPr="00D7201B">
              <w:rPr>
                <w:rFonts w:ascii="Calibri" w:eastAsia="Calibri" w:hAnsi="Calibri" w:cs="Times New Roman"/>
              </w:rPr>
              <w:fldChar w:fldCharType="begin">
                <w:ffData>
                  <w:name w:val="Funktion"/>
                  <w:enabled/>
                  <w:calcOnExit w:val="0"/>
                  <w:statusText w:type="text" w:val="Ange funktion vid tävlingen"/>
                  <w:textInput/>
                </w:ffData>
              </w:fldChar>
            </w:r>
            <w:bookmarkStart w:id="1" w:name="Funktion"/>
            <w:r w:rsidRPr="00D7201B">
              <w:rPr>
                <w:rFonts w:ascii="Calibri" w:eastAsia="Calibri" w:hAnsi="Calibri" w:cs="Times New Roman"/>
              </w:rPr>
              <w:instrText xml:space="preserve"> FORMTEXT </w:instrText>
            </w:r>
            <w:r w:rsidRPr="00D7201B">
              <w:rPr>
                <w:rFonts w:ascii="Calibri" w:eastAsia="Calibri" w:hAnsi="Calibri" w:cs="Times New Roman"/>
              </w:rPr>
            </w:r>
            <w:r w:rsidRPr="00D7201B">
              <w:rPr>
                <w:rFonts w:ascii="Calibri" w:eastAsia="Calibri" w:hAnsi="Calibri" w:cs="Times New Roman"/>
              </w:rPr>
              <w:fldChar w:fldCharType="separate"/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fldChar w:fldCharType="end"/>
            </w:r>
            <w:bookmarkEnd w:id="1"/>
          </w:p>
        </w:tc>
      </w:tr>
      <w:tr w:rsidR="00D7201B" w:rsidRPr="00D7201B" w14:paraId="05965222" w14:textId="77777777" w:rsidTr="00412ABA">
        <w:tc>
          <w:tcPr>
            <w:tcW w:w="4564" w:type="dxa"/>
            <w:tcBorders>
              <w:top w:val="single" w:sz="4" w:space="0" w:color="auto"/>
              <w:bottom w:val="nil"/>
            </w:tcBorders>
          </w:tcPr>
          <w:p w14:paraId="634EF75E" w14:textId="77777777" w:rsidR="00D7201B" w:rsidRPr="00D7201B" w:rsidRDefault="00D7201B" w:rsidP="00D7201B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D7201B">
              <w:rPr>
                <w:rFonts w:ascii="Calibri" w:eastAsia="Calibri" w:hAnsi="Calibri" w:cs="Times New Roman"/>
                <w:sz w:val="18"/>
              </w:rPr>
              <w:t>Plats</w:t>
            </w:r>
          </w:p>
        </w:tc>
        <w:tc>
          <w:tcPr>
            <w:tcW w:w="4565" w:type="dxa"/>
            <w:tcBorders>
              <w:top w:val="single" w:sz="4" w:space="0" w:color="auto"/>
              <w:bottom w:val="nil"/>
            </w:tcBorders>
          </w:tcPr>
          <w:p w14:paraId="6774C429" w14:textId="77777777" w:rsidR="00D7201B" w:rsidRPr="00D7201B" w:rsidRDefault="00D7201B" w:rsidP="00D7201B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D7201B">
              <w:rPr>
                <w:rFonts w:ascii="Calibri" w:eastAsia="Calibri" w:hAnsi="Calibri" w:cs="Times New Roman"/>
                <w:sz w:val="18"/>
              </w:rPr>
              <w:t>Datum</w:t>
            </w:r>
          </w:p>
        </w:tc>
      </w:tr>
      <w:tr w:rsidR="00D7201B" w:rsidRPr="00D7201B" w14:paraId="509A5E3B" w14:textId="77777777" w:rsidTr="00412ABA">
        <w:tc>
          <w:tcPr>
            <w:tcW w:w="4564" w:type="dxa"/>
            <w:tcBorders>
              <w:top w:val="nil"/>
              <w:bottom w:val="single" w:sz="4" w:space="0" w:color="auto"/>
            </w:tcBorders>
          </w:tcPr>
          <w:p w14:paraId="72D991C7" w14:textId="37BAB9C8" w:rsidR="00D7201B" w:rsidRDefault="00412ABA" w:rsidP="00D7201B">
            <w:pPr>
              <w:spacing w:after="0"/>
              <w:rPr>
                <w:rFonts w:ascii="Calibri" w:eastAsia="Calibri" w:hAnsi="Calibri" w:cs="Times New Roman"/>
              </w:rPr>
            </w:pPr>
            <w:r w:rsidRPr="00D7201B"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Skriv ditt namn"/>
                  <w:textInput/>
                </w:ffData>
              </w:fldChar>
            </w:r>
            <w:r w:rsidRPr="00D7201B">
              <w:rPr>
                <w:rFonts w:ascii="Calibri" w:eastAsia="Calibri" w:hAnsi="Calibri" w:cs="Times New Roman"/>
              </w:rPr>
              <w:instrText xml:space="preserve"> FORMTEXT </w:instrText>
            </w:r>
            <w:r w:rsidRPr="00D7201B">
              <w:rPr>
                <w:rFonts w:ascii="Calibri" w:eastAsia="Calibri" w:hAnsi="Calibri" w:cs="Times New Roman"/>
              </w:rPr>
            </w:r>
            <w:r w:rsidRPr="00D7201B">
              <w:rPr>
                <w:rFonts w:ascii="Calibri" w:eastAsia="Calibri" w:hAnsi="Calibri" w:cs="Times New Roman"/>
              </w:rPr>
              <w:fldChar w:fldCharType="separate"/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565" w:type="dxa"/>
            <w:tcBorders>
              <w:top w:val="nil"/>
              <w:bottom w:val="single" w:sz="4" w:space="0" w:color="auto"/>
            </w:tcBorders>
          </w:tcPr>
          <w:p w14:paraId="1FBA7EAC" w14:textId="74F10880" w:rsidR="00D7201B" w:rsidRDefault="00412ABA" w:rsidP="00D7201B">
            <w:pPr>
              <w:spacing w:after="0"/>
              <w:rPr>
                <w:rFonts w:ascii="Calibri" w:eastAsia="Calibri" w:hAnsi="Calibri" w:cs="Times New Roman"/>
              </w:rPr>
            </w:pPr>
            <w:r w:rsidRPr="00D7201B"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Skriv ditt namn"/>
                  <w:textInput/>
                </w:ffData>
              </w:fldChar>
            </w:r>
            <w:r w:rsidRPr="00D7201B">
              <w:rPr>
                <w:rFonts w:ascii="Calibri" w:eastAsia="Calibri" w:hAnsi="Calibri" w:cs="Times New Roman"/>
              </w:rPr>
              <w:instrText xml:space="preserve"> FORMTEXT </w:instrText>
            </w:r>
            <w:r w:rsidRPr="00D7201B">
              <w:rPr>
                <w:rFonts w:ascii="Calibri" w:eastAsia="Calibri" w:hAnsi="Calibri" w:cs="Times New Roman"/>
              </w:rPr>
            </w:r>
            <w:r w:rsidRPr="00D7201B">
              <w:rPr>
                <w:rFonts w:ascii="Calibri" w:eastAsia="Calibri" w:hAnsi="Calibri" w:cs="Times New Roman"/>
              </w:rPr>
              <w:fldChar w:fldCharType="separate"/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fldChar w:fldCharType="end"/>
            </w:r>
          </w:p>
        </w:tc>
      </w:tr>
      <w:tr w:rsidR="00D7201B" w:rsidRPr="00D7201B" w14:paraId="0DD27EDB" w14:textId="77777777" w:rsidTr="00412ABA">
        <w:tc>
          <w:tcPr>
            <w:tcW w:w="91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1DDDCA" w14:textId="77777777" w:rsidR="00D7201B" w:rsidRPr="00D7201B" w:rsidRDefault="00D7201B" w:rsidP="00D7201B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D7201B">
              <w:rPr>
                <w:rFonts w:ascii="Calibri" w:eastAsia="Calibri" w:hAnsi="Calibri" w:cs="Times New Roman"/>
                <w:sz w:val="18"/>
              </w:rPr>
              <w:t>Beskriv kort ert arrangemang (en- eller tvådagars tävling, prisutdelning, antal paneler</w:t>
            </w:r>
            <w:r>
              <w:rPr>
                <w:rFonts w:ascii="Calibri" w:eastAsia="Calibri" w:hAnsi="Calibri" w:cs="Times New Roman"/>
                <w:sz w:val="18"/>
              </w:rPr>
              <w:t>, e</w:t>
            </w:r>
            <w:r w:rsidRPr="00D7201B">
              <w:rPr>
                <w:rFonts w:ascii="Calibri" w:eastAsia="Calibri" w:hAnsi="Calibri" w:cs="Times New Roman"/>
                <w:sz w:val="18"/>
              </w:rPr>
              <w:t>t</w:t>
            </w:r>
            <w:r>
              <w:rPr>
                <w:rFonts w:ascii="Calibri" w:eastAsia="Calibri" w:hAnsi="Calibri" w:cs="Times New Roman"/>
                <w:sz w:val="18"/>
              </w:rPr>
              <w:t>c.</w:t>
            </w:r>
            <w:r w:rsidRPr="00D7201B">
              <w:rPr>
                <w:rFonts w:ascii="Calibri" w:eastAsia="Calibri" w:hAnsi="Calibri" w:cs="Times New Roman"/>
                <w:sz w:val="18"/>
              </w:rPr>
              <w:t>)</w:t>
            </w:r>
          </w:p>
        </w:tc>
      </w:tr>
      <w:tr w:rsidR="00D7201B" w14:paraId="7D92619B" w14:textId="77777777" w:rsidTr="00412ABA">
        <w:tc>
          <w:tcPr>
            <w:tcW w:w="9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3D52" w14:textId="76BD2130" w:rsidR="00D7201B" w:rsidRDefault="00412ABA" w:rsidP="00D5571D">
            <w:pPr>
              <w:spacing w:after="0"/>
              <w:rPr>
                <w:rFonts w:ascii="Calibri" w:eastAsia="Calibri" w:hAnsi="Calibri" w:cs="Times New Roman"/>
              </w:rPr>
            </w:pPr>
            <w:r w:rsidRPr="00D7201B"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Skriv ditt namn"/>
                  <w:textInput/>
                </w:ffData>
              </w:fldChar>
            </w:r>
            <w:r w:rsidRPr="00D7201B">
              <w:rPr>
                <w:rFonts w:ascii="Calibri" w:eastAsia="Calibri" w:hAnsi="Calibri" w:cs="Times New Roman"/>
              </w:rPr>
              <w:instrText xml:space="preserve"> FORMTEXT </w:instrText>
            </w:r>
            <w:r w:rsidRPr="00D7201B">
              <w:rPr>
                <w:rFonts w:ascii="Calibri" w:eastAsia="Calibri" w:hAnsi="Calibri" w:cs="Times New Roman"/>
              </w:rPr>
            </w:r>
            <w:r w:rsidRPr="00D7201B">
              <w:rPr>
                <w:rFonts w:ascii="Calibri" w:eastAsia="Calibri" w:hAnsi="Calibri" w:cs="Times New Roman"/>
              </w:rPr>
              <w:fldChar w:fldCharType="separate"/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fldChar w:fldCharType="end"/>
            </w:r>
          </w:p>
        </w:tc>
      </w:tr>
      <w:tr w:rsidR="00412ABA" w:rsidRPr="00D7201B" w14:paraId="5E6865D1" w14:textId="77777777" w:rsidTr="00412ABA">
        <w:tc>
          <w:tcPr>
            <w:tcW w:w="91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B769F2" w14:textId="77777777" w:rsidR="00412ABA" w:rsidRPr="00412ABA" w:rsidRDefault="00412ABA" w:rsidP="00412ABA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412ABA">
              <w:rPr>
                <w:rFonts w:ascii="Calibri" w:eastAsia="Calibri" w:hAnsi="Calibri" w:cs="Times New Roman"/>
                <w:sz w:val="18"/>
              </w:rPr>
              <w:t>Vad gjorde ni bra? Tips till andra arrangörer</w:t>
            </w:r>
          </w:p>
        </w:tc>
      </w:tr>
      <w:tr w:rsidR="00412ABA" w:rsidRPr="00412ABA" w14:paraId="1AB4E81D" w14:textId="77777777" w:rsidTr="00412ABA">
        <w:tc>
          <w:tcPr>
            <w:tcW w:w="9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FB55" w14:textId="77777777" w:rsidR="00412ABA" w:rsidRPr="00412ABA" w:rsidRDefault="00412ABA" w:rsidP="00412ABA">
            <w:pPr>
              <w:spacing w:after="0"/>
              <w:rPr>
                <w:rFonts w:ascii="Calibri" w:eastAsia="Calibri" w:hAnsi="Calibri" w:cs="Times New Roman"/>
                <w:sz w:val="18"/>
              </w:rPr>
            </w:pPr>
            <w:r w:rsidRPr="00D7201B">
              <w:rPr>
                <w:rFonts w:ascii="Calibri" w:eastAsia="Calibri" w:hAnsi="Calibri" w:cs="Times New Roman"/>
              </w:rPr>
              <w:fldChar w:fldCharType="begin">
                <w:ffData>
                  <w:name w:val="Namn"/>
                  <w:enabled/>
                  <w:calcOnExit w:val="0"/>
                  <w:statusText w:type="text" w:val="Skriv ditt namn"/>
                  <w:textInput/>
                </w:ffData>
              </w:fldChar>
            </w:r>
            <w:r w:rsidRPr="00D7201B">
              <w:rPr>
                <w:rFonts w:ascii="Calibri" w:eastAsia="Calibri" w:hAnsi="Calibri" w:cs="Times New Roman"/>
              </w:rPr>
              <w:instrText xml:space="preserve"> FORMTEXT </w:instrText>
            </w:r>
            <w:r w:rsidRPr="00D7201B">
              <w:rPr>
                <w:rFonts w:ascii="Calibri" w:eastAsia="Calibri" w:hAnsi="Calibri" w:cs="Times New Roman"/>
              </w:rPr>
            </w:r>
            <w:r w:rsidRPr="00D7201B">
              <w:rPr>
                <w:rFonts w:ascii="Calibri" w:eastAsia="Calibri" w:hAnsi="Calibri" w:cs="Times New Roman"/>
              </w:rPr>
              <w:fldChar w:fldCharType="separate"/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fldChar w:fldCharType="end"/>
            </w:r>
          </w:p>
        </w:tc>
      </w:tr>
      <w:tr w:rsidR="00412ABA" w:rsidRPr="00D7201B" w14:paraId="18447E29" w14:textId="77777777" w:rsidTr="00412ABA">
        <w:tc>
          <w:tcPr>
            <w:tcW w:w="91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395A28" w14:textId="77777777" w:rsidR="00412ABA" w:rsidRPr="00412ABA" w:rsidRDefault="00412ABA" w:rsidP="00412ABA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412ABA">
              <w:rPr>
                <w:rFonts w:ascii="Calibri" w:eastAsia="Calibri" w:hAnsi="Calibri" w:cs="Times New Roman"/>
                <w:sz w:val="18"/>
              </w:rPr>
              <w:t>Vilka utmaningar stötte ni på? Hur löste ni dem?</w:t>
            </w:r>
          </w:p>
        </w:tc>
      </w:tr>
      <w:tr w:rsidR="00412ABA" w14:paraId="5ED8E849" w14:textId="77777777" w:rsidTr="00412ABA">
        <w:tc>
          <w:tcPr>
            <w:tcW w:w="9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A544" w14:textId="77777777" w:rsidR="00412ABA" w:rsidRDefault="00412ABA" w:rsidP="00D5571D">
            <w:pPr>
              <w:spacing w:after="0"/>
              <w:rPr>
                <w:rFonts w:ascii="Calibri" w:eastAsia="Calibri" w:hAnsi="Calibri" w:cs="Times New Roman"/>
              </w:rPr>
            </w:pPr>
            <w:r w:rsidRPr="00D7201B">
              <w:rPr>
                <w:rFonts w:ascii="Calibri" w:eastAsia="Calibri" w:hAnsi="Calibri" w:cs="Times New Roman"/>
              </w:rPr>
              <w:fldChar w:fldCharType="begin">
                <w:ffData>
                  <w:name w:val="Namn"/>
                  <w:enabled/>
                  <w:calcOnExit w:val="0"/>
                  <w:statusText w:type="text" w:val="Skriv ditt namn"/>
                  <w:textInput/>
                </w:ffData>
              </w:fldChar>
            </w:r>
            <w:r w:rsidRPr="00D7201B">
              <w:rPr>
                <w:rFonts w:ascii="Calibri" w:eastAsia="Calibri" w:hAnsi="Calibri" w:cs="Times New Roman"/>
              </w:rPr>
              <w:instrText xml:space="preserve"> FORMTEXT </w:instrText>
            </w:r>
            <w:r w:rsidRPr="00D7201B">
              <w:rPr>
                <w:rFonts w:ascii="Calibri" w:eastAsia="Calibri" w:hAnsi="Calibri" w:cs="Times New Roman"/>
              </w:rPr>
            </w:r>
            <w:r w:rsidRPr="00D7201B">
              <w:rPr>
                <w:rFonts w:ascii="Calibri" w:eastAsia="Calibri" w:hAnsi="Calibri" w:cs="Times New Roman"/>
              </w:rPr>
              <w:fldChar w:fldCharType="separate"/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fldChar w:fldCharType="end"/>
            </w:r>
          </w:p>
        </w:tc>
      </w:tr>
      <w:tr w:rsidR="00412ABA" w:rsidRPr="00D7201B" w14:paraId="2EEC5E1D" w14:textId="77777777" w:rsidTr="00412ABA">
        <w:tc>
          <w:tcPr>
            <w:tcW w:w="91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541668" w14:textId="77777777" w:rsidR="00412ABA" w:rsidRPr="00412ABA" w:rsidRDefault="00412ABA" w:rsidP="00412ABA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412ABA">
              <w:rPr>
                <w:rFonts w:ascii="Calibri" w:eastAsia="Calibri" w:hAnsi="Calibri" w:cs="Times New Roman"/>
                <w:sz w:val="18"/>
              </w:rPr>
              <w:t xml:space="preserve">Kommentarer/synpunkter från tävlande, tränare, publik </w:t>
            </w:r>
            <w:proofErr w:type="spellStart"/>
            <w:r w:rsidRPr="00412ABA">
              <w:rPr>
                <w:rFonts w:ascii="Calibri" w:eastAsia="Calibri" w:hAnsi="Calibri" w:cs="Times New Roman"/>
                <w:sz w:val="18"/>
              </w:rPr>
              <w:t>mfl</w:t>
            </w:r>
            <w:proofErr w:type="spellEnd"/>
            <w:r w:rsidRPr="00412ABA">
              <w:rPr>
                <w:rFonts w:ascii="Calibri" w:eastAsia="Calibri" w:hAnsi="Calibri" w:cs="Times New Roman"/>
                <w:sz w:val="18"/>
              </w:rPr>
              <w:t>?</w:t>
            </w:r>
          </w:p>
        </w:tc>
      </w:tr>
      <w:tr w:rsidR="00412ABA" w14:paraId="74166258" w14:textId="77777777" w:rsidTr="00412ABA">
        <w:tc>
          <w:tcPr>
            <w:tcW w:w="9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3934" w14:textId="77777777" w:rsidR="00412ABA" w:rsidRDefault="00412ABA" w:rsidP="00D5571D">
            <w:pPr>
              <w:spacing w:after="0"/>
              <w:rPr>
                <w:rFonts w:ascii="Calibri" w:eastAsia="Calibri" w:hAnsi="Calibri" w:cs="Times New Roman"/>
              </w:rPr>
            </w:pPr>
            <w:r w:rsidRPr="00D7201B">
              <w:rPr>
                <w:rFonts w:ascii="Calibri" w:eastAsia="Calibri" w:hAnsi="Calibri" w:cs="Times New Roman"/>
              </w:rPr>
              <w:fldChar w:fldCharType="begin">
                <w:ffData>
                  <w:name w:val="Namn"/>
                  <w:enabled/>
                  <w:calcOnExit w:val="0"/>
                  <w:statusText w:type="text" w:val="Skriv ditt namn"/>
                  <w:textInput/>
                </w:ffData>
              </w:fldChar>
            </w:r>
            <w:r w:rsidRPr="00D7201B">
              <w:rPr>
                <w:rFonts w:ascii="Calibri" w:eastAsia="Calibri" w:hAnsi="Calibri" w:cs="Times New Roman"/>
              </w:rPr>
              <w:instrText xml:space="preserve"> FORMTEXT </w:instrText>
            </w:r>
            <w:r w:rsidRPr="00D7201B">
              <w:rPr>
                <w:rFonts w:ascii="Calibri" w:eastAsia="Calibri" w:hAnsi="Calibri" w:cs="Times New Roman"/>
              </w:rPr>
            </w:r>
            <w:r w:rsidRPr="00D7201B">
              <w:rPr>
                <w:rFonts w:ascii="Calibri" w:eastAsia="Calibri" w:hAnsi="Calibri" w:cs="Times New Roman"/>
              </w:rPr>
              <w:fldChar w:fldCharType="separate"/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t> </w:t>
            </w:r>
            <w:r w:rsidRPr="00D7201B">
              <w:rPr>
                <w:rFonts w:ascii="Calibri" w:eastAsia="Calibri" w:hAnsi="Calibri" w:cs="Times New Roman"/>
              </w:rPr>
              <w:fldChar w:fldCharType="end"/>
            </w:r>
          </w:p>
        </w:tc>
      </w:tr>
    </w:tbl>
    <w:p w14:paraId="19C7BDBC" w14:textId="77777777" w:rsidR="00D7201B" w:rsidRPr="00D7201B" w:rsidRDefault="00412ABA" w:rsidP="00D7201B">
      <w:pPr>
        <w:pStyle w:val="Heading1"/>
        <w:rPr>
          <w:rFonts w:eastAsia="Times New Roman"/>
        </w:rPr>
      </w:pPr>
      <w:r>
        <w:rPr>
          <w:rFonts w:eastAsia="Times New Roman"/>
        </w:rPr>
        <w:t>Deltagare</w:t>
      </w: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564"/>
        <w:gridCol w:w="4565"/>
      </w:tblGrid>
      <w:tr w:rsidR="00D7201B" w:rsidRPr="00D7201B" w14:paraId="6A14F6B0" w14:textId="77777777" w:rsidTr="00D5571D">
        <w:tc>
          <w:tcPr>
            <w:tcW w:w="4564" w:type="dxa"/>
            <w:tcBorders>
              <w:bottom w:val="nil"/>
            </w:tcBorders>
          </w:tcPr>
          <w:p w14:paraId="1EC6A134" w14:textId="77777777" w:rsidR="00D7201B" w:rsidRPr="00D7201B" w:rsidRDefault="00412ABA" w:rsidP="00D7201B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Antal anmälda</w:t>
            </w:r>
          </w:p>
        </w:tc>
        <w:tc>
          <w:tcPr>
            <w:tcW w:w="4565" w:type="dxa"/>
            <w:tcBorders>
              <w:bottom w:val="nil"/>
            </w:tcBorders>
          </w:tcPr>
          <w:p w14:paraId="4522FB71" w14:textId="77777777" w:rsidR="00D7201B" w:rsidRPr="00D7201B" w:rsidRDefault="00412ABA" w:rsidP="00D7201B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Antal strukna</w:t>
            </w:r>
          </w:p>
        </w:tc>
      </w:tr>
      <w:tr w:rsidR="00D7201B" w:rsidRPr="00D7201B" w14:paraId="16672FD0" w14:textId="77777777" w:rsidTr="00D5571D">
        <w:tc>
          <w:tcPr>
            <w:tcW w:w="4564" w:type="dxa"/>
            <w:tcBorders>
              <w:top w:val="nil"/>
              <w:bottom w:val="single" w:sz="4" w:space="0" w:color="auto"/>
            </w:tcBorders>
          </w:tcPr>
          <w:p w14:paraId="4148B992" w14:textId="4C2AEE3E" w:rsidR="00D7201B" w:rsidRPr="00D7201B" w:rsidRDefault="003B5390" w:rsidP="00D7201B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Ange när du kommer fram i formatet ÅÅÅÅ-MM-DD HH:mm t.ex. 2013-09-26 16:30"/>
                  <w:textInput/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565" w:type="dxa"/>
            <w:tcBorders>
              <w:top w:val="nil"/>
              <w:bottom w:val="single" w:sz="4" w:space="0" w:color="auto"/>
            </w:tcBorders>
          </w:tcPr>
          <w:p w14:paraId="1E03E4A4" w14:textId="6E1F08FC" w:rsidR="00D7201B" w:rsidRPr="00D7201B" w:rsidRDefault="003B5390" w:rsidP="00D7201B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Ange var du kommer fram t.ex. Busstation eller flygplats"/>
                  <w:textInput/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</w:tr>
      <w:tr w:rsidR="00D7201B" w:rsidRPr="00D7201B" w14:paraId="59707B0A" w14:textId="77777777" w:rsidTr="00D5571D">
        <w:tc>
          <w:tcPr>
            <w:tcW w:w="4564" w:type="dxa"/>
            <w:tcBorders>
              <w:top w:val="single" w:sz="4" w:space="0" w:color="auto"/>
              <w:bottom w:val="nil"/>
            </w:tcBorders>
          </w:tcPr>
          <w:p w14:paraId="0FA1F5F0" w14:textId="77777777" w:rsidR="00D7201B" w:rsidRPr="00D7201B" w:rsidRDefault="00412ABA" w:rsidP="00D7201B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Antal reserver som kom med</w:t>
            </w:r>
          </w:p>
        </w:tc>
        <w:tc>
          <w:tcPr>
            <w:tcW w:w="4565" w:type="dxa"/>
            <w:tcBorders>
              <w:top w:val="single" w:sz="4" w:space="0" w:color="auto"/>
              <w:bottom w:val="nil"/>
            </w:tcBorders>
          </w:tcPr>
          <w:p w14:paraId="5364B494" w14:textId="77777777" w:rsidR="00D7201B" w:rsidRPr="00D7201B" w:rsidRDefault="00412ABA" w:rsidP="00D7201B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Antal deltagare (efter strykningar)</w:t>
            </w:r>
          </w:p>
        </w:tc>
      </w:tr>
      <w:tr w:rsidR="00D7201B" w:rsidRPr="00D7201B" w14:paraId="0599F767" w14:textId="77777777" w:rsidTr="00D5571D">
        <w:tc>
          <w:tcPr>
            <w:tcW w:w="4564" w:type="dxa"/>
            <w:tcBorders>
              <w:top w:val="nil"/>
            </w:tcBorders>
          </w:tcPr>
          <w:p w14:paraId="4B2D1057" w14:textId="40E98121" w:rsidR="00D7201B" w:rsidRPr="00D7201B" w:rsidRDefault="003B5390" w:rsidP="00D7201B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Ange när du kommer ska fara i formatet ÅÅÅÅ-MM-DD HH:mm t.ex. 2013-09-26 16:30"/>
                  <w:textInput/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565" w:type="dxa"/>
            <w:tcBorders>
              <w:top w:val="nil"/>
            </w:tcBorders>
          </w:tcPr>
          <w:p w14:paraId="1AD8AE0D" w14:textId="0ABBC51A" w:rsidR="00D7201B" w:rsidRPr="00D7201B" w:rsidRDefault="003B5390" w:rsidP="00D7201B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Ange varifrån du avreser t.ex. Busstation eller flygplats"/>
                  <w:textInput/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</w:tr>
      <w:tr w:rsidR="00D7201B" w:rsidRPr="00D7201B" w14:paraId="7A193E39" w14:textId="77777777" w:rsidTr="00D5571D">
        <w:tc>
          <w:tcPr>
            <w:tcW w:w="9129" w:type="dxa"/>
            <w:gridSpan w:val="2"/>
            <w:tcBorders>
              <w:bottom w:val="nil"/>
            </w:tcBorders>
          </w:tcPr>
          <w:p w14:paraId="7EB4D340" w14:textId="77777777" w:rsidR="00D7201B" w:rsidRPr="00D7201B" w:rsidRDefault="00412ABA" w:rsidP="00D7201B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412ABA">
              <w:rPr>
                <w:rFonts w:ascii="Calibri" w:eastAsia="Calibri" w:hAnsi="Calibri" w:cs="Times New Roman"/>
                <w:sz w:val="18"/>
              </w:rPr>
              <w:t>Gjordes någon prioritering av klasser/hur gjordes prioriteringen?</w:t>
            </w:r>
          </w:p>
        </w:tc>
      </w:tr>
      <w:tr w:rsidR="00D7201B" w:rsidRPr="00D7201B" w14:paraId="687AFC5A" w14:textId="77777777" w:rsidTr="00D5571D">
        <w:tc>
          <w:tcPr>
            <w:tcW w:w="9129" w:type="dxa"/>
            <w:gridSpan w:val="2"/>
            <w:tcBorders>
              <w:top w:val="nil"/>
            </w:tcBorders>
          </w:tcPr>
          <w:p w14:paraId="35751A34" w14:textId="45A528B6" w:rsidR="00D7201B" w:rsidRPr="00D7201B" w:rsidRDefault="003B5390" w:rsidP="00D7201B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Här kan du skriva ifall du har några speciella önskemål"/>
                  <w:textInput/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</w:tr>
    </w:tbl>
    <w:p w14:paraId="0F65A817" w14:textId="77777777" w:rsidR="00514213" w:rsidRDefault="00514213" w:rsidP="00D7201B">
      <w:pPr>
        <w:pStyle w:val="Heading1"/>
        <w:rPr>
          <w:rFonts w:eastAsia="Times New Roman"/>
        </w:rPr>
      </w:pPr>
    </w:p>
    <w:p w14:paraId="55018C47" w14:textId="77777777" w:rsidR="00514213" w:rsidRDefault="00514213">
      <w:pPr>
        <w:rPr>
          <w:rFonts w:asciiTheme="majorHAnsi" w:eastAsia="Times New Roman" w:hAnsiTheme="majorHAnsi" w:cstheme="majorBidi"/>
          <w:color w:val="003882"/>
          <w:sz w:val="32"/>
          <w:szCs w:val="32"/>
        </w:rPr>
      </w:pPr>
      <w:r>
        <w:rPr>
          <w:rFonts w:eastAsia="Times New Roman"/>
        </w:rPr>
        <w:br w:type="page"/>
      </w:r>
    </w:p>
    <w:p w14:paraId="69C071CB" w14:textId="49EE4608" w:rsidR="00D7201B" w:rsidRPr="00D7201B" w:rsidRDefault="00412ABA" w:rsidP="00D7201B">
      <w:pPr>
        <w:pStyle w:val="Heading1"/>
        <w:rPr>
          <w:rFonts w:eastAsia="Times New Roman"/>
        </w:rPr>
      </w:pPr>
      <w:r>
        <w:rPr>
          <w:rFonts w:eastAsia="Times New Roman"/>
        </w:rPr>
        <w:lastRenderedPageBreak/>
        <w:t>Bedömare</w:t>
      </w: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564"/>
        <w:gridCol w:w="4565"/>
      </w:tblGrid>
      <w:tr w:rsidR="00412ABA" w:rsidRPr="00D7201B" w14:paraId="01677403" w14:textId="77777777" w:rsidTr="00D5571D">
        <w:tc>
          <w:tcPr>
            <w:tcW w:w="4564" w:type="dxa"/>
            <w:tcBorders>
              <w:bottom w:val="nil"/>
            </w:tcBorders>
          </w:tcPr>
          <w:p w14:paraId="16DA6FCF" w14:textId="77777777" w:rsidR="00412ABA" w:rsidRPr="00D7201B" w:rsidRDefault="00254815" w:rsidP="00D5571D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Hur fungerade samarbetet med huvudbedömare</w:t>
            </w:r>
          </w:p>
        </w:tc>
        <w:tc>
          <w:tcPr>
            <w:tcW w:w="4565" w:type="dxa"/>
            <w:tcBorders>
              <w:bottom w:val="nil"/>
            </w:tcBorders>
          </w:tcPr>
          <w:p w14:paraId="550023BA" w14:textId="77777777" w:rsidR="00412ABA" w:rsidRPr="00D7201B" w:rsidRDefault="00254815" w:rsidP="00D5571D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Hur funkade rekryteringen av bedömare</w:t>
            </w:r>
          </w:p>
        </w:tc>
      </w:tr>
      <w:tr w:rsidR="00412ABA" w:rsidRPr="00D7201B" w14:paraId="5DDE8AFF" w14:textId="77777777" w:rsidTr="00D5571D">
        <w:tc>
          <w:tcPr>
            <w:tcW w:w="4564" w:type="dxa"/>
            <w:tcBorders>
              <w:top w:val="nil"/>
              <w:bottom w:val="single" w:sz="4" w:space="0" w:color="auto"/>
            </w:tcBorders>
          </w:tcPr>
          <w:p w14:paraId="78DA379B" w14:textId="3018308D" w:rsidR="003708EA" w:rsidRPr="003708EA" w:rsidRDefault="003B5390" w:rsidP="00514213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Ange när du kommer fram i formatet ÅÅÅÅ-MM-DD HH:mm t.ex. 2013-09-26 16:30"/>
                  <w:textInput/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565" w:type="dxa"/>
            <w:tcBorders>
              <w:top w:val="nil"/>
              <w:bottom w:val="single" w:sz="4" w:space="0" w:color="auto"/>
            </w:tcBorders>
          </w:tcPr>
          <w:p w14:paraId="66942F11" w14:textId="5CEAF22D" w:rsidR="00412ABA" w:rsidRPr="00D7201B" w:rsidRDefault="003B5390" w:rsidP="00D5571D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Ange var du kommer fram t.ex. Busstation eller flygplats"/>
                  <w:textInput/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</w:tr>
    </w:tbl>
    <w:p w14:paraId="3E67104D" w14:textId="77777777" w:rsidR="00254815" w:rsidRPr="00D7201B" w:rsidRDefault="00254815" w:rsidP="00254815">
      <w:pPr>
        <w:pStyle w:val="Heading1"/>
        <w:rPr>
          <w:rFonts w:eastAsia="Times New Roman"/>
        </w:rPr>
      </w:pPr>
      <w:r>
        <w:rPr>
          <w:rFonts w:eastAsia="Times New Roman"/>
        </w:rPr>
        <w:t>Preliminär ekonomisk rapport</w:t>
      </w: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564"/>
        <w:gridCol w:w="4565"/>
      </w:tblGrid>
      <w:tr w:rsidR="00254815" w:rsidRPr="00D7201B" w14:paraId="0A46C682" w14:textId="77777777" w:rsidTr="00D5571D">
        <w:tc>
          <w:tcPr>
            <w:tcW w:w="4564" w:type="dxa"/>
            <w:tcBorders>
              <w:bottom w:val="nil"/>
            </w:tcBorders>
          </w:tcPr>
          <w:p w14:paraId="12E93C82" w14:textId="77777777" w:rsidR="00254815" w:rsidRPr="00D7201B" w:rsidRDefault="00254815" w:rsidP="00D5571D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Hur ser det övergripande resultatet ut</w:t>
            </w:r>
          </w:p>
        </w:tc>
        <w:tc>
          <w:tcPr>
            <w:tcW w:w="4565" w:type="dxa"/>
            <w:tcBorders>
              <w:bottom w:val="nil"/>
            </w:tcBorders>
          </w:tcPr>
          <w:p w14:paraId="18C2F53C" w14:textId="77777777" w:rsidR="00254815" w:rsidRPr="00D7201B" w:rsidRDefault="00254815" w:rsidP="00D5571D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Kostnad för istid</w:t>
            </w:r>
          </w:p>
        </w:tc>
      </w:tr>
      <w:tr w:rsidR="00254815" w:rsidRPr="00D7201B" w14:paraId="7703FDB6" w14:textId="77777777" w:rsidTr="0069503A">
        <w:tc>
          <w:tcPr>
            <w:tcW w:w="4564" w:type="dxa"/>
            <w:tcBorders>
              <w:top w:val="nil"/>
              <w:bottom w:val="single" w:sz="4" w:space="0" w:color="auto"/>
            </w:tcBorders>
          </w:tcPr>
          <w:p w14:paraId="583A162F" w14:textId="77D32A9F" w:rsidR="00254815" w:rsidRPr="00D7201B" w:rsidRDefault="003B5390" w:rsidP="00D5571D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Ange när du kommer fram i formatet ÅÅÅÅ-MM-DD HH:mm t.ex. 2013-09-26 16:30"/>
                  <w:textInput/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565" w:type="dxa"/>
            <w:tcBorders>
              <w:top w:val="nil"/>
              <w:bottom w:val="single" w:sz="4" w:space="0" w:color="auto"/>
            </w:tcBorders>
          </w:tcPr>
          <w:p w14:paraId="4771E250" w14:textId="655CA9C1" w:rsidR="00254815" w:rsidRPr="00D7201B" w:rsidRDefault="003B5390" w:rsidP="00D5571D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Ange var du kommer fram t.ex. Busstation eller flygplats"/>
                  <w:textInput/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</w:tr>
      <w:tr w:rsidR="0069503A" w:rsidRPr="00D7201B" w14:paraId="1928F8A0" w14:textId="77777777" w:rsidTr="00505824">
        <w:tc>
          <w:tcPr>
            <w:tcW w:w="91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292979" w14:textId="1F149B8A" w:rsidR="0069503A" w:rsidRPr="00D7201B" w:rsidRDefault="00B75DAD" w:rsidP="0069503A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Övrigt</w:t>
            </w:r>
            <w:r w:rsidR="0069503A" w:rsidRPr="0069503A">
              <w:rPr>
                <w:rFonts w:ascii="Calibri" w:eastAsia="Calibri" w:hAnsi="Calibri" w:cs="Times New Roman"/>
                <w:sz w:val="18"/>
              </w:rPr>
              <w:t xml:space="preserve"> </w:t>
            </w:r>
            <w:r>
              <w:rPr>
                <w:rFonts w:ascii="Calibri" w:eastAsia="Calibri" w:hAnsi="Calibri" w:cs="Times New Roman"/>
                <w:sz w:val="18"/>
              </w:rPr>
              <w:t>att notera</w:t>
            </w:r>
            <w:r w:rsidR="0069503A">
              <w:rPr>
                <w:rFonts w:ascii="Calibri" w:eastAsia="Calibri" w:hAnsi="Calibri" w:cs="Times New Roman"/>
                <w:sz w:val="18"/>
              </w:rPr>
              <w:t xml:space="preserve">, t.ex. </w:t>
            </w:r>
            <w:r w:rsidR="0069503A" w:rsidRPr="0069503A">
              <w:rPr>
                <w:rFonts w:ascii="Calibri" w:eastAsia="Calibri" w:hAnsi="Calibri" w:cs="Times New Roman"/>
                <w:sz w:val="18"/>
              </w:rPr>
              <w:t>speciella intäkter / kostnader</w:t>
            </w:r>
          </w:p>
        </w:tc>
      </w:tr>
      <w:tr w:rsidR="0069503A" w:rsidRPr="00D7201B" w14:paraId="74921225" w14:textId="77777777" w:rsidTr="005814AF">
        <w:tc>
          <w:tcPr>
            <w:tcW w:w="9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DABB" w14:textId="44FCA00F" w:rsidR="0069503A" w:rsidRPr="00D7201B" w:rsidRDefault="003B5390" w:rsidP="00D5571D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Ankomsttid"/>
                  <w:enabled/>
                  <w:calcOnExit w:val="0"/>
                  <w:statusText w:type="text" w:val="Ange när du kommer fram i formatet ÅÅÅÅ-MM-DD HH:mm t.ex. 2013-09-26 16:30"/>
                  <w:textInput/>
                </w:ffData>
              </w:fldChar>
            </w:r>
            <w:bookmarkStart w:id="2" w:name="Ankomsttid"/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  <w:bookmarkEnd w:id="2"/>
          </w:p>
        </w:tc>
      </w:tr>
    </w:tbl>
    <w:p w14:paraId="22CF09F5" w14:textId="1E84B8A0" w:rsidR="0069503A" w:rsidRPr="00D7201B" w:rsidRDefault="00C46D69" w:rsidP="0069503A">
      <w:pPr>
        <w:pStyle w:val="Heading1"/>
        <w:rPr>
          <w:rFonts w:eastAsia="Times New Roman"/>
        </w:rPr>
      </w:pPr>
      <w:r>
        <w:rPr>
          <w:rFonts w:eastAsia="Times New Roman"/>
        </w:rPr>
        <w:t>Stöd från distrikt (SDF)</w:t>
      </w: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129"/>
      </w:tblGrid>
      <w:tr w:rsidR="0069503A" w:rsidRPr="00D7201B" w14:paraId="399CB55A" w14:textId="77777777" w:rsidTr="00440FB1">
        <w:tc>
          <w:tcPr>
            <w:tcW w:w="9129" w:type="dxa"/>
            <w:tcBorders>
              <w:bottom w:val="nil"/>
            </w:tcBorders>
          </w:tcPr>
          <w:p w14:paraId="7BBDC0DC" w14:textId="77777777" w:rsidR="0069503A" w:rsidRPr="00D7201B" w:rsidRDefault="0069503A" w:rsidP="00D5571D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Har ni fått det stöd ni velat ha och haft behov av från Ert SDF</w:t>
            </w:r>
          </w:p>
        </w:tc>
      </w:tr>
      <w:tr w:rsidR="0069503A" w:rsidRPr="00D7201B" w14:paraId="55892FC9" w14:textId="77777777" w:rsidTr="00124D21">
        <w:tc>
          <w:tcPr>
            <w:tcW w:w="9129" w:type="dxa"/>
            <w:tcBorders>
              <w:top w:val="nil"/>
              <w:bottom w:val="single" w:sz="4" w:space="0" w:color="auto"/>
            </w:tcBorders>
          </w:tcPr>
          <w:p w14:paraId="4BE61A3B" w14:textId="6682AA22" w:rsidR="0069503A" w:rsidRPr="00D7201B" w:rsidRDefault="003B5390" w:rsidP="00D5571D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Ange när du kommer fram i formatet ÅÅÅÅ-MM-DD HH:mm t.ex. 2013-09-26 16:30"/>
                  <w:textInput/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</w:tr>
      <w:tr w:rsidR="0069503A" w:rsidRPr="00D7201B" w14:paraId="5CB50093" w14:textId="77777777" w:rsidTr="00D5571D">
        <w:tc>
          <w:tcPr>
            <w:tcW w:w="9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FB1082" w14:textId="77777777" w:rsidR="0069503A" w:rsidRPr="00D7201B" w:rsidRDefault="0069503A" w:rsidP="00D5571D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Om inte, vad saknade ni?</w:t>
            </w:r>
          </w:p>
        </w:tc>
      </w:tr>
      <w:tr w:rsidR="0069503A" w:rsidRPr="00D7201B" w14:paraId="1127C379" w14:textId="77777777" w:rsidTr="00D5571D">
        <w:tc>
          <w:tcPr>
            <w:tcW w:w="9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EDD5" w14:textId="716FB122" w:rsidR="0069503A" w:rsidRPr="00D7201B" w:rsidRDefault="003B5390" w:rsidP="00D5571D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Ange när du kommer fram i formatet ÅÅÅÅ-MM-DD HH:mm t.ex. 2013-09-26 16:30"/>
                  <w:textInput/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</w:tr>
    </w:tbl>
    <w:p w14:paraId="0FC35894" w14:textId="3DC86EFA" w:rsidR="006D60FA" w:rsidRDefault="006D60FA" w:rsidP="0069503A">
      <w:pPr>
        <w:pStyle w:val="Heading1"/>
        <w:rPr>
          <w:rFonts w:eastAsia="Times New Roman"/>
        </w:rPr>
      </w:pPr>
      <w:r>
        <w:rPr>
          <w:rFonts w:eastAsia="Times New Roman"/>
        </w:rPr>
        <w:t>Sjukvård</w:t>
      </w:r>
    </w:p>
    <w:p w14:paraId="4D564755" w14:textId="0F3F4B69" w:rsidR="006D60FA" w:rsidRPr="006D60FA" w:rsidRDefault="006D60FA" w:rsidP="006D60FA">
      <w:pPr>
        <w:rPr>
          <w:rFonts w:cstheme="minorHAnsi"/>
        </w:rPr>
      </w:pPr>
      <w:r w:rsidRPr="006D60FA">
        <w:rPr>
          <w:rFonts w:cstheme="minorHAnsi"/>
          <w:color w:val="222222"/>
          <w:shd w:val="clear" w:color="auto" w:fill="FFFFFF"/>
        </w:rPr>
        <w:t>Observera att vid allvarligare olyckor ska Svenska Konståkningsförbundet informeras omedelbart</w:t>
      </w: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564"/>
        <w:gridCol w:w="4565"/>
      </w:tblGrid>
      <w:tr w:rsidR="006D60FA" w:rsidRPr="00D7201B" w14:paraId="663FE02B" w14:textId="77777777" w:rsidTr="00334232">
        <w:tc>
          <w:tcPr>
            <w:tcW w:w="4564" w:type="dxa"/>
            <w:tcBorders>
              <w:bottom w:val="nil"/>
            </w:tcBorders>
          </w:tcPr>
          <w:p w14:paraId="40F635D3" w14:textId="6B1E9317" w:rsidR="006D60FA" w:rsidRPr="00D7201B" w:rsidRDefault="006D60FA" w:rsidP="00334232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6D60FA">
              <w:rPr>
                <w:rFonts w:ascii="Calibri" w:eastAsia="Calibri" w:hAnsi="Calibri" w:cs="Times New Roman"/>
                <w:sz w:val="18"/>
              </w:rPr>
              <w:t>Vilken medicinsk beredskap hade ni under tävlingen?</w:t>
            </w:r>
          </w:p>
        </w:tc>
        <w:tc>
          <w:tcPr>
            <w:tcW w:w="4565" w:type="dxa"/>
            <w:tcBorders>
              <w:bottom w:val="nil"/>
            </w:tcBorders>
          </w:tcPr>
          <w:p w14:paraId="407BBE49" w14:textId="1CB30302" w:rsidR="006D60FA" w:rsidRPr="00D7201B" w:rsidRDefault="006D60FA" w:rsidP="00334232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6D60FA">
              <w:rPr>
                <w:rFonts w:ascii="Calibri" w:eastAsia="Calibri" w:hAnsi="Calibri" w:cs="Times New Roman"/>
                <w:sz w:val="18"/>
              </w:rPr>
              <w:t>Fanns det någon handlingsplan – om olyckan skulle vara framme?</w:t>
            </w:r>
          </w:p>
        </w:tc>
      </w:tr>
      <w:tr w:rsidR="006D60FA" w:rsidRPr="00D7201B" w14:paraId="73EE482E" w14:textId="77777777" w:rsidTr="00334232">
        <w:tc>
          <w:tcPr>
            <w:tcW w:w="4564" w:type="dxa"/>
            <w:tcBorders>
              <w:top w:val="nil"/>
              <w:bottom w:val="single" w:sz="4" w:space="0" w:color="auto"/>
            </w:tcBorders>
          </w:tcPr>
          <w:p w14:paraId="3B87AFCE" w14:textId="77777777" w:rsidR="006D60FA" w:rsidRPr="00D7201B" w:rsidRDefault="006D60FA" w:rsidP="00334232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Ange när du kommer fram i formatet ÅÅÅÅ-MM-DD HH:mm t.ex. 2013-09-26 16:30"/>
                  <w:textInput/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565" w:type="dxa"/>
            <w:tcBorders>
              <w:top w:val="nil"/>
              <w:bottom w:val="single" w:sz="4" w:space="0" w:color="auto"/>
            </w:tcBorders>
          </w:tcPr>
          <w:p w14:paraId="5F705809" w14:textId="77777777" w:rsidR="006D60FA" w:rsidRPr="00D7201B" w:rsidRDefault="006D60FA" w:rsidP="00334232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Ange var du kommer fram t.ex. Busstation eller flygplats"/>
                  <w:textInput/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</w:tr>
      <w:tr w:rsidR="006D60FA" w:rsidRPr="00D7201B" w14:paraId="03454191" w14:textId="77777777" w:rsidTr="00334232">
        <w:tc>
          <w:tcPr>
            <w:tcW w:w="4564" w:type="dxa"/>
            <w:tcBorders>
              <w:top w:val="single" w:sz="4" w:space="0" w:color="auto"/>
              <w:bottom w:val="nil"/>
            </w:tcBorders>
          </w:tcPr>
          <w:p w14:paraId="1753F0AB" w14:textId="19F7A689" w:rsidR="006D60FA" w:rsidRPr="006D60FA" w:rsidRDefault="006D60FA" w:rsidP="00334232">
            <w:pPr>
              <w:spacing w:after="0" w:line="240" w:lineRule="auto"/>
              <w:rPr>
                <w:rFonts w:eastAsia="Calibri" w:cstheme="minorHAnsi"/>
                <w:sz w:val="18"/>
              </w:rPr>
            </w:pPr>
            <w:r w:rsidRPr="006D60FA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Uppstod någon situation som krävde medicinsk vård?</w:t>
            </w:r>
          </w:p>
        </w:tc>
        <w:tc>
          <w:tcPr>
            <w:tcW w:w="4565" w:type="dxa"/>
            <w:tcBorders>
              <w:top w:val="single" w:sz="4" w:space="0" w:color="auto"/>
              <w:bottom w:val="nil"/>
            </w:tcBorders>
          </w:tcPr>
          <w:p w14:paraId="0A448F97" w14:textId="4EF86F83" w:rsidR="006D60FA" w:rsidRPr="00D7201B" w:rsidRDefault="006D60FA" w:rsidP="00334232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Om ja, beskriv kortfattat:</w:t>
            </w:r>
          </w:p>
        </w:tc>
      </w:tr>
      <w:tr w:rsidR="006D60FA" w:rsidRPr="00D7201B" w14:paraId="4F5CFFA6" w14:textId="77777777" w:rsidTr="00334232">
        <w:tc>
          <w:tcPr>
            <w:tcW w:w="4564" w:type="dxa"/>
            <w:tcBorders>
              <w:top w:val="nil"/>
            </w:tcBorders>
          </w:tcPr>
          <w:p w14:paraId="12F10383" w14:textId="77777777" w:rsidR="006D60FA" w:rsidRPr="00D7201B" w:rsidRDefault="006D60FA" w:rsidP="00334232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Ange när du kommer ska fara i formatet ÅÅÅÅ-MM-DD HH:mm t.ex. 2013-09-26 16:30"/>
                  <w:textInput/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565" w:type="dxa"/>
            <w:tcBorders>
              <w:top w:val="nil"/>
            </w:tcBorders>
          </w:tcPr>
          <w:p w14:paraId="43207609" w14:textId="77777777" w:rsidR="006D60FA" w:rsidRPr="00D7201B" w:rsidRDefault="006D60FA" w:rsidP="00334232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Ange varifrån du avreser t.ex. Busstation eller flygplats"/>
                  <w:textInput/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</w:tr>
    </w:tbl>
    <w:p w14:paraId="3D82AA2F" w14:textId="5429DA84" w:rsidR="0069503A" w:rsidRPr="00D7201B" w:rsidRDefault="0069503A" w:rsidP="0069503A">
      <w:pPr>
        <w:pStyle w:val="Heading1"/>
        <w:rPr>
          <w:rFonts w:eastAsia="Times New Roman"/>
        </w:rPr>
      </w:pPr>
      <w:r>
        <w:rPr>
          <w:rFonts w:eastAsia="Times New Roman"/>
        </w:rPr>
        <w:t>SKFs Arrangörsanvisningar</w:t>
      </w: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129"/>
      </w:tblGrid>
      <w:tr w:rsidR="0069503A" w:rsidRPr="00D7201B" w14:paraId="004C7A4F" w14:textId="77777777" w:rsidTr="00D5571D">
        <w:tc>
          <w:tcPr>
            <w:tcW w:w="9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C7B3E0" w14:textId="0D3AC44C" w:rsidR="0069503A" w:rsidRPr="00D7201B" w:rsidRDefault="0069503A" w:rsidP="00D5571D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 xml:space="preserve">Saknades någon information </w:t>
            </w:r>
            <w:r w:rsidR="005108C1">
              <w:rPr>
                <w:rFonts w:ascii="Calibri" w:eastAsia="Calibri" w:hAnsi="Calibri" w:cs="Times New Roman"/>
                <w:sz w:val="18"/>
              </w:rPr>
              <w:t>i arrangörsanvisningarna? Om ja,</w:t>
            </w:r>
            <w:r>
              <w:rPr>
                <w:rFonts w:ascii="Calibri" w:eastAsia="Calibri" w:hAnsi="Calibri" w:cs="Times New Roman"/>
                <w:sz w:val="18"/>
              </w:rPr>
              <w:t xml:space="preserve"> vad?</w:t>
            </w:r>
          </w:p>
        </w:tc>
      </w:tr>
      <w:tr w:rsidR="0069503A" w:rsidRPr="00D7201B" w14:paraId="51EA8140" w14:textId="77777777" w:rsidTr="00D5571D">
        <w:tc>
          <w:tcPr>
            <w:tcW w:w="9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EBB0" w14:textId="7B2FB03D" w:rsidR="0069503A" w:rsidRPr="00D7201B" w:rsidRDefault="003B5390" w:rsidP="00D5571D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Ange när du kommer fram i formatet ÅÅÅÅ-MM-DD HH:mm t.ex. 2013-09-26 16:30"/>
                  <w:textInput/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</w:tr>
    </w:tbl>
    <w:p w14:paraId="2C6D52F1" w14:textId="77777777" w:rsidR="00254815" w:rsidRDefault="00254815" w:rsidP="00D7201B"/>
    <w:p w14:paraId="08C2CA6A" w14:textId="77777777" w:rsidR="00D17D13" w:rsidRPr="0089009A" w:rsidRDefault="00D17D13" w:rsidP="00D17D13">
      <w:pPr>
        <w:jc w:val="center"/>
        <w:rPr>
          <w:sz w:val="28"/>
          <w:szCs w:val="28"/>
        </w:rPr>
      </w:pPr>
      <w:r w:rsidRPr="0089009A">
        <w:rPr>
          <w:sz w:val="28"/>
          <w:szCs w:val="28"/>
        </w:rPr>
        <w:t xml:space="preserve">Arrangörsrapporten skickas till ert distriktsförbund (SDF) med kopia till Svenska Konståkningsförbundets Tävlingskommitté </w:t>
      </w:r>
      <w:hyperlink r:id="rId11" w:history="1">
        <w:r w:rsidRPr="004F6951">
          <w:rPr>
            <w:rStyle w:val="Hyperlink"/>
            <w:sz w:val="28"/>
            <w:szCs w:val="28"/>
          </w:rPr>
          <w:t>TVK@skatesweden.se</w:t>
        </w:r>
      </w:hyperlink>
      <w:r>
        <w:rPr>
          <w:sz w:val="28"/>
          <w:szCs w:val="28"/>
        </w:rPr>
        <w:t xml:space="preserve"> </w:t>
      </w:r>
      <w:r w:rsidRPr="0089009A">
        <w:rPr>
          <w:sz w:val="28"/>
          <w:szCs w:val="28"/>
        </w:rPr>
        <w:t xml:space="preserve">senast </w:t>
      </w:r>
      <w:r>
        <w:rPr>
          <w:sz w:val="28"/>
          <w:szCs w:val="28"/>
        </w:rPr>
        <w:t>14</w:t>
      </w:r>
      <w:r w:rsidRPr="0089009A">
        <w:rPr>
          <w:sz w:val="28"/>
          <w:szCs w:val="28"/>
        </w:rPr>
        <w:t xml:space="preserve"> dagar efter avslutad tävling.</w:t>
      </w:r>
    </w:p>
    <w:p w14:paraId="7913B9AB" w14:textId="261EDAF6" w:rsidR="0069503A" w:rsidRDefault="0069503A" w:rsidP="00D17D13">
      <w:pPr>
        <w:pStyle w:val="Heading2"/>
        <w:jc w:val="center"/>
      </w:pPr>
    </w:p>
    <w:sectPr w:rsidR="0069503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D4CF0" w14:textId="77777777" w:rsidR="00D845E7" w:rsidRDefault="00D845E7" w:rsidP="003F3A29">
      <w:pPr>
        <w:spacing w:after="0" w:line="240" w:lineRule="auto"/>
      </w:pPr>
      <w:r>
        <w:separator/>
      </w:r>
    </w:p>
  </w:endnote>
  <w:endnote w:type="continuationSeparator" w:id="0">
    <w:p w14:paraId="782E9A63" w14:textId="77777777" w:rsidR="00D845E7" w:rsidRDefault="00D845E7" w:rsidP="003F3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1E836" w14:textId="77777777" w:rsidR="00784D2F" w:rsidRDefault="00784D2F" w:rsidP="00784D2F">
    <w:pPr>
      <w:pStyle w:val="NoSpacing"/>
      <w:pBdr>
        <w:top w:val="single" w:sz="4" w:space="1" w:color="auto"/>
      </w:pBdr>
      <w:tabs>
        <w:tab w:val="right" w:pos="9072"/>
      </w:tabs>
    </w:pPr>
    <w:r>
      <w:t>Svenska Konståkningsförbundet / Tävlingskommittén</w:t>
    </w:r>
    <w:r>
      <w:tab/>
      <w:t xml:space="preserve">Sid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 xml:space="preserve"> av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>
      <w:rPr>
        <w:noProof/>
      </w:rPr>
      <w:t>16</w:t>
    </w:r>
    <w:r>
      <w:rPr>
        <w:noProof/>
      </w:rPr>
      <w:fldChar w:fldCharType="end"/>
    </w:r>
  </w:p>
  <w:p w14:paraId="01862C20" w14:textId="30C1D0EB" w:rsidR="00784D2F" w:rsidRDefault="00784D2F" w:rsidP="00784D2F">
    <w:pPr>
      <w:pStyle w:val="NoSpacing"/>
    </w:pPr>
    <w:r>
      <w:t xml:space="preserve">Arrangörsrapport – System 1 </w:t>
    </w:r>
  </w:p>
  <w:p w14:paraId="45828293" w14:textId="7D3EB76F" w:rsidR="3FD49C53" w:rsidRDefault="00B80731" w:rsidP="000C6B53">
    <w:pPr>
      <w:pStyle w:val="NoSpacing"/>
    </w:pPr>
    <w:r>
      <w:t>20</w:t>
    </w:r>
    <w:r w:rsidR="00C67E70">
      <w:t>26</w:t>
    </w:r>
    <w:r>
      <w:t>-</w:t>
    </w:r>
    <w:r w:rsidR="005342D4">
      <w:t>0</w:t>
    </w:r>
    <w:r w:rsidR="00C67E70">
      <w:t>7</w:t>
    </w:r>
    <w:r w:rsidR="005342D4">
      <w:t>-</w:t>
    </w:r>
    <w:r w:rsidR="00C67E70">
      <w:t>2</w:t>
    </w:r>
    <w:r w:rsidR="005342D4"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A73C9" w14:textId="77777777" w:rsidR="00D845E7" w:rsidRDefault="00D845E7" w:rsidP="003F3A29">
      <w:pPr>
        <w:spacing w:after="0" w:line="240" w:lineRule="auto"/>
      </w:pPr>
      <w:r>
        <w:separator/>
      </w:r>
    </w:p>
  </w:footnote>
  <w:footnote w:type="continuationSeparator" w:id="0">
    <w:p w14:paraId="347E5310" w14:textId="77777777" w:rsidR="00D845E7" w:rsidRDefault="00D845E7" w:rsidP="003F3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5EB25" w14:textId="77777777" w:rsidR="003F3A29" w:rsidRDefault="003F3A29">
    <w:pPr>
      <w:pStyle w:val="Header"/>
    </w:pPr>
    <w:r w:rsidRPr="008D5707">
      <w:rPr>
        <w:rFonts w:asciiTheme="majorHAnsi" w:hAnsiTheme="majorHAnsi"/>
        <w:noProof/>
        <w:sz w:val="24"/>
        <w:szCs w:val="24"/>
        <w:lang w:val="en-US"/>
      </w:rPr>
      <w:drawing>
        <wp:anchor distT="0" distB="0" distL="114300" distR="114300" simplePos="0" relativeHeight="251659264" behindDoc="0" locked="0" layoutInCell="1" allowOverlap="1" wp14:anchorId="772693BB" wp14:editId="1DFE6067">
          <wp:simplePos x="0" y="0"/>
          <wp:positionH relativeFrom="page">
            <wp:posOffset>575310</wp:posOffset>
          </wp:positionH>
          <wp:positionV relativeFrom="page">
            <wp:posOffset>479425</wp:posOffset>
          </wp:positionV>
          <wp:extent cx="6379210" cy="971550"/>
          <wp:effectExtent l="0" t="0" r="0" b="0"/>
          <wp:wrapThrough wrapText="bothSides">
            <wp:wrapPolygon edited="0">
              <wp:start x="0" y="0"/>
              <wp:lineTo x="0" y="20894"/>
              <wp:lineTo x="21501" y="20894"/>
              <wp:lineTo x="21501" y="0"/>
              <wp:lineTo x="0" y="0"/>
            </wp:wrapPolygon>
          </wp:wrapThrough>
          <wp:docPr id="3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921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E184F"/>
    <w:multiLevelType w:val="hybridMultilevel"/>
    <w:tmpl w:val="B7BEA676"/>
    <w:lvl w:ilvl="0" w:tplc="443C151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3252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3Y5U4gymnVTPN4Gicwy7mEUMJHQN03wKBhMfDbViNIWwKdieBc6sw4CRHoF+lZIOm2jFrSKR+zKB0ZAf2FbQDg==" w:salt="JzPdBOqkBnnBeDCCfvAdaw==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01B"/>
    <w:rsid w:val="00005B2F"/>
    <w:rsid w:val="000237BF"/>
    <w:rsid w:val="00033D7B"/>
    <w:rsid w:val="000C6B53"/>
    <w:rsid w:val="00156908"/>
    <w:rsid w:val="001D6ED3"/>
    <w:rsid w:val="00254815"/>
    <w:rsid w:val="002673DC"/>
    <w:rsid w:val="002716ED"/>
    <w:rsid w:val="00321F36"/>
    <w:rsid w:val="00343477"/>
    <w:rsid w:val="003708EA"/>
    <w:rsid w:val="003B5390"/>
    <w:rsid w:val="003D55CF"/>
    <w:rsid w:val="003F3A29"/>
    <w:rsid w:val="00412ABA"/>
    <w:rsid w:val="00425D8C"/>
    <w:rsid w:val="00487A48"/>
    <w:rsid w:val="005108C1"/>
    <w:rsid w:val="00514213"/>
    <w:rsid w:val="005342D4"/>
    <w:rsid w:val="0066392C"/>
    <w:rsid w:val="0069503A"/>
    <w:rsid w:val="006A273B"/>
    <w:rsid w:val="006D2A23"/>
    <w:rsid w:val="006D60FA"/>
    <w:rsid w:val="00726CD3"/>
    <w:rsid w:val="00763C38"/>
    <w:rsid w:val="007662D0"/>
    <w:rsid w:val="00776A30"/>
    <w:rsid w:val="00784D2F"/>
    <w:rsid w:val="007A01BE"/>
    <w:rsid w:val="007B5F24"/>
    <w:rsid w:val="00845F11"/>
    <w:rsid w:val="0089221F"/>
    <w:rsid w:val="008C59E3"/>
    <w:rsid w:val="008D4DE5"/>
    <w:rsid w:val="00911198"/>
    <w:rsid w:val="00927608"/>
    <w:rsid w:val="009427D0"/>
    <w:rsid w:val="009845E3"/>
    <w:rsid w:val="009F19D6"/>
    <w:rsid w:val="00A16566"/>
    <w:rsid w:val="00AB7718"/>
    <w:rsid w:val="00AE66A1"/>
    <w:rsid w:val="00B04548"/>
    <w:rsid w:val="00B301EA"/>
    <w:rsid w:val="00B33A4F"/>
    <w:rsid w:val="00B752B4"/>
    <w:rsid w:val="00B75DAD"/>
    <w:rsid w:val="00B80731"/>
    <w:rsid w:val="00BA5B51"/>
    <w:rsid w:val="00C46D69"/>
    <w:rsid w:val="00C67E70"/>
    <w:rsid w:val="00CD2B77"/>
    <w:rsid w:val="00D17D13"/>
    <w:rsid w:val="00D7201B"/>
    <w:rsid w:val="00D845E7"/>
    <w:rsid w:val="00DC7D2D"/>
    <w:rsid w:val="00DE069E"/>
    <w:rsid w:val="00F25705"/>
    <w:rsid w:val="00F3483E"/>
    <w:rsid w:val="00F60DFD"/>
    <w:rsid w:val="00FA6D50"/>
    <w:rsid w:val="00FC585D"/>
    <w:rsid w:val="1638D531"/>
    <w:rsid w:val="29952C21"/>
    <w:rsid w:val="31D59151"/>
    <w:rsid w:val="3FD49C53"/>
    <w:rsid w:val="4AF7E8FD"/>
    <w:rsid w:val="6A61A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88A2D1"/>
  <w15:docId w15:val="{2657A67F-AF08-45FB-B7FF-7D93C540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01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388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01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38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01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388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3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A29"/>
  </w:style>
  <w:style w:type="paragraph" w:styleId="Footer">
    <w:name w:val="footer"/>
    <w:basedOn w:val="Normal"/>
    <w:link w:val="FooterChar"/>
    <w:uiPriority w:val="99"/>
    <w:unhideWhenUsed/>
    <w:rsid w:val="003F3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A29"/>
  </w:style>
  <w:style w:type="character" w:customStyle="1" w:styleId="Heading1Char">
    <w:name w:val="Heading 1 Char"/>
    <w:basedOn w:val="DefaultParagraphFont"/>
    <w:link w:val="Heading1"/>
    <w:uiPriority w:val="9"/>
    <w:rsid w:val="00B301EA"/>
    <w:rPr>
      <w:rFonts w:asciiTheme="majorHAnsi" w:eastAsiaTheme="majorEastAsia" w:hAnsiTheme="majorHAnsi" w:cstheme="majorBidi"/>
      <w:color w:val="00388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301EA"/>
    <w:rPr>
      <w:rFonts w:asciiTheme="majorHAnsi" w:eastAsiaTheme="majorEastAsia" w:hAnsiTheme="majorHAnsi" w:cstheme="majorBidi"/>
      <w:color w:val="003882"/>
      <w:sz w:val="26"/>
      <w:szCs w:val="26"/>
    </w:rPr>
  </w:style>
  <w:style w:type="paragraph" w:styleId="ListParagraph">
    <w:name w:val="List Paragraph"/>
    <w:basedOn w:val="Normal"/>
    <w:uiPriority w:val="34"/>
    <w:rsid w:val="000237B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301EA"/>
    <w:rPr>
      <w:rFonts w:asciiTheme="majorHAnsi" w:eastAsiaTheme="majorEastAsia" w:hAnsiTheme="majorHAnsi" w:cstheme="majorBidi"/>
      <w:color w:val="003882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301EA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3882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01EA"/>
    <w:rPr>
      <w:rFonts w:asciiTheme="majorHAnsi" w:eastAsiaTheme="majorEastAsia" w:hAnsiTheme="majorHAnsi" w:cstheme="majorBidi"/>
      <w:color w:val="003882"/>
      <w:spacing w:val="-10"/>
      <w:kern w:val="28"/>
      <w:sz w:val="9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01EA"/>
    <w:pPr>
      <w:numPr>
        <w:ilvl w:val="1"/>
      </w:numPr>
    </w:pPr>
    <w:rPr>
      <w:rFonts w:eastAsiaTheme="minorEastAsia"/>
      <w:color w:val="003882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301EA"/>
    <w:rPr>
      <w:rFonts w:eastAsiaTheme="minorEastAsia"/>
      <w:color w:val="003882"/>
      <w:spacing w:val="1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8C59E3"/>
    <w:pPr>
      <w:spacing w:after="0" w:line="240" w:lineRule="auto"/>
    </w:pPr>
  </w:style>
  <w:style w:type="paragraph" w:styleId="NoSpacing">
    <w:name w:val="No Spacing"/>
    <w:uiPriority w:val="1"/>
    <w:qFormat/>
    <w:rsid w:val="00784D2F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D17D1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VK@skatesweden.s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an\OneDrive\SKF\Mallar\SKF%20Brevmall_svensk_2016_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C0990F04344994B88AD1E2FCADAB" ma:contentTypeVersion="16" ma:contentTypeDescription="Create a new document." ma:contentTypeScope="" ma:versionID="535d7b3bb35d4e89eeddcf403974de1a">
  <xsd:schema xmlns:xsd="http://www.w3.org/2001/XMLSchema" xmlns:xs="http://www.w3.org/2001/XMLSchema" xmlns:p="http://schemas.microsoft.com/office/2006/metadata/properties" xmlns:ns2="55d1164c-8a11-4677-9289-88f067c220d2" xmlns:ns3="64ac8eb2-3b90-4423-bb90-b23f770a58b5" targetNamespace="http://schemas.microsoft.com/office/2006/metadata/properties" ma:root="true" ma:fieldsID="7903ce1ddd438c7e5102b65aff9c9b1c" ns2:_="" ns3:_="">
    <xsd:import namespace="55d1164c-8a11-4677-9289-88f067c220d2"/>
    <xsd:import namespace="64ac8eb2-3b90-4423-bb90-b23f770a58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Date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1164c-8a11-4677-9289-88f067c22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c8eb2-3b90-4423-bb90-b23f770a58b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55d1164c-8a11-4677-9289-88f067c220d2" xsi:nil="true"/>
    <Date xmlns="55d1164c-8a11-4677-9289-88f067c220d2" xsi:nil="true"/>
    <lcf76f155ced4ddcb4097134ff3c332f xmlns="55d1164c-8a11-4677-9289-88f067c220d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451EDF-F2B7-4705-95BA-446E1B348E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FC79AC-AAF5-4C70-92E8-0DD13246B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d1164c-8a11-4677-9289-88f067c220d2"/>
    <ds:schemaRef ds:uri="64ac8eb2-3b90-4423-bb90-b23f770a58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C38F6C-0299-4BCC-AFC6-DF819BFD59FA}">
  <ds:schemaRefs>
    <ds:schemaRef ds:uri="http://schemas.microsoft.com/office/2006/metadata/properties"/>
    <ds:schemaRef ds:uri="http://schemas.microsoft.com/office/infopath/2007/PartnerControls"/>
    <ds:schemaRef ds:uri="55d1164c-8a11-4677-9289-88f067c220d2"/>
  </ds:schemaRefs>
</ds:datastoreItem>
</file>

<file path=customXml/itemProps4.xml><?xml version="1.0" encoding="utf-8"?>
<ds:datastoreItem xmlns:ds="http://schemas.openxmlformats.org/officeDocument/2006/customXml" ds:itemID="{B979506D-8753-4101-8FA6-1A3525C7DC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SKF Brevmall_svensk_2016_NY.dotx</Template>
  <TotalTime>2</TotalTime>
  <Pages>2</Pages>
  <Words>358</Words>
  <Characters>1903</Characters>
  <Application>Microsoft Office Word</Application>
  <DocSecurity>0</DocSecurity>
  <Lines>15</Lines>
  <Paragraphs>4</Paragraphs>
  <ScaleCrop>false</ScaleCrop>
  <Company>Riksidrottsförbundet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Jonsson</dc:creator>
  <cp:keywords/>
  <dc:description/>
  <cp:lastModifiedBy>Dan-Erik Bergström</cp:lastModifiedBy>
  <cp:revision>3</cp:revision>
  <dcterms:created xsi:type="dcterms:W3CDTF">2026-07-28T18:23:00Z</dcterms:created>
  <dcterms:modified xsi:type="dcterms:W3CDTF">2026-07-28T18:24:00Z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0x010100A476C0990F04344994B88AD1E2FCADAB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